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45DD1" w14:textId="77777777" w:rsidR="007304C9" w:rsidRPr="00301391" w:rsidRDefault="007304C9" w:rsidP="007304C9">
      <w:pPr>
        <w:pStyle w:val="Header"/>
        <w:tabs>
          <w:tab w:val="clear" w:pos="4680"/>
          <w:tab w:val="clear" w:pos="9360"/>
        </w:tabs>
        <w:jc w:val="center"/>
        <w:rPr>
          <w:b/>
          <w:bCs/>
          <w:sz w:val="16"/>
          <w:szCs w:val="16"/>
        </w:rPr>
      </w:pPr>
      <w:r w:rsidRPr="00301391">
        <w:rPr>
          <w:b/>
          <w:bCs/>
          <w:noProof/>
          <w:sz w:val="20"/>
          <w:szCs w:val="20"/>
        </w:rPr>
        <w:drawing>
          <wp:anchor distT="0" distB="0" distL="114300" distR="114300" simplePos="0" relativeHeight="251659264" behindDoc="1" locked="0" layoutInCell="1" allowOverlap="1" wp14:anchorId="6FEF5696" wp14:editId="572BD90F">
            <wp:simplePos x="0" y="0"/>
            <wp:positionH relativeFrom="column">
              <wp:posOffset>10633</wp:posOffset>
            </wp:positionH>
            <wp:positionV relativeFrom="paragraph">
              <wp:posOffset>-135683</wp:posOffset>
            </wp:positionV>
            <wp:extent cx="563526" cy="556569"/>
            <wp:effectExtent l="0" t="0" r="825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3526" cy="556569"/>
                    </a:xfrm>
                    <a:prstGeom prst="rect">
                      <a:avLst/>
                    </a:prstGeom>
                  </pic:spPr>
                </pic:pic>
              </a:graphicData>
            </a:graphic>
          </wp:anchor>
        </w:drawing>
      </w:r>
      <w:r w:rsidRPr="00301391">
        <w:rPr>
          <w:b/>
          <w:bCs/>
          <w:sz w:val="16"/>
          <w:szCs w:val="16"/>
        </w:rPr>
        <w:t>State of California – Natural Resources Agency</w:t>
      </w:r>
    </w:p>
    <w:p w14:paraId="2DBFD093" w14:textId="77777777" w:rsidR="007304C9" w:rsidRPr="00301391" w:rsidRDefault="007304C9" w:rsidP="007304C9">
      <w:pPr>
        <w:pStyle w:val="Header"/>
        <w:tabs>
          <w:tab w:val="clear" w:pos="4680"/>
          <w:tab w:val="clear" w:pos="9360"/>
        </w:tabs>
        <w:jc w:val="center"/>
        <w:rPr>
          <w:sz w:val="16"/>
          <w:szCs w:val="16"/>
        </w:rPr>
      </w:pPr>
      <w:r w:rsidRPr="00301391">
        <w:rPr>
          <w:b/>
          <w:bCs/>
          <w:sz w:val="16"/>
          <w:szCs w:val="16"/>
        </w:rPr>
        <w:t>DEPARTMENT OF PARKS AND RECREATION</w:t>
      </w:r>
    </w:p>
    <w:p w14:paraId="32B17357" w14:textId="77777777" w:rsidR="007304C9" w:rsidRPr="00EA7580" w:rsidRDefault="007304C9" w:rsidP="007304C9">
      <w:pPr>
        <w:pStyle w:val="Heading1"/>
        <w:spacing w:before="120"/>
        <w:jc w:val="center"/>
        <w:rPr>
          <w:rFonts w:ascii="Arial" w:hAnsi="Arial" w:cs="Arial"/>
          <w:b/>
          <w:bCs/>
          <w:color w:val="auto"/>
          <w:sz w:val="32"/>
          <w:szCs w:val="32"/>
        </w:rPr>
      </w:pPr>
      <w:r w:rsidRPr="007304C9">
        <w:rPr>
          <w:rFonts w:ascii="Arial" w:hAnsi="Arial" w:cs="Arial"/>
          <w:b/>
          <w:bCs/>
          <w:color w:val="auto"/>
          <w:sz w:val="32"/>
          <w:szCs w:val="32"/>
        </w:rPr>
        <w:t>DUTY STATEMENT</w:t>
      </w:r>
    </w:p>
    <w:tbl>
      <w:tblPr>
        <w:tblStyle w:val="TableGrid"/>
        <w:tblW w:w="0" w:type="auto"/>
        <w:tblLook w:val="04A0" w:firstRow="1" w:lastRow="0" w:firstColumn="1" w:lastColumn="0" w:noHBand="0" w:noVBand="1"/>
      </w:tblPr>
      <w:tblGrid>
        <w:gridCol w:w="3325"/>
        <w:gridCol w:w="3690"/>
        <w:gridCol w:w="3775"/>
      </w:tblGrid>
      <w:tr w:rsidR="007304C9" w:rsidRPr="0032366C" w14:paraId="3C1EA4C9" w14:textId="77777777" w:rsidTr="004A7391">
        <w:tc>
          <w:tcPr>
            <w:tcW w:w="3325" w:type="dxa"/>
            <w:shd w:val="clear" w:color="auto" w:fill="F2F2F2" w:themeFill="background1" w:themeFillShade="F2"/>
          </w:tcPr>
          <w:p w14:paraId="5CA2A593" w14:textId="77777777" w:rsidR="007304C9" w:rsidRPr="00301391" w:rsidRDefault="007304C9" w:rsidP="004A7391">
            <w:pPr>
              <w:pStyle w:val="Heading"/>
            </w:pPr>
            <w:r w:rsidRPr="00301391">
              <w:t>DIVISION</w:t>
            </w:r>
          </w:p>
        </w:tc>
        <w:tc>
          <w:tcPr>
            <w:tcW w:w="3690" w:type="dxa"/>
            <w:shd w:val="clear" w:color="auto" w:fill="F2F2F2" w:themeFill="background1" w:themeFillShade="F2"/>
          </w:tcPr>
          <w:p w14:paraId="66B6D17D" w14:textId="77777777" w:rsidR="007304C9" w:rsidRPr="00301391" w:rsidRDefault="007304C9" w:rsidP="004A7391">
            <w:pPr>
              <w:pStyle w:val="Heading"/>
            </w:pPr>
            <w:r w:rsidRPr="00301391">
              <w:t>CLASSIFICATION</w:t>
            </w:r>
          </w:p>
        </w:tc>
        <w:tc>
          <w:tcPr>
            <w:tcW w:w="3775" w:type="dxa"/>
            <w:shd w:val="clear" w:color="auto" w:fill="F2F2F2" w:themeFill="background1" w:themeFillShade="F2"/>
          </w:tcPr>
          <w:p w14:paraId="0E8FA77E" w14:textId="77777777" w:rsidR="007304C9" w:rsidRPr="00301391" w:rsidRDefault="007304C9" w:rsidP="004A7391">
            <w:pPr>
              <w:pStyle w:val="Heading"/>
            </w:pPr>
            <w:r w:rsidRPr="00301391">
              <w:t xml:space="preserve">POSITION NUMBER </w:t>
            </w:r>
          </w:p>
          <w:p w14:paraId="381942A6" w14:textId="77777777" w:rsidR="007304C9" w:rsidRPr="00301391" w:rsidRDefault="007304C9" w:rsidP="004A7391">
            <w:pPr>
              <w:pStyle w:val="Heading"/>
            </w:pPr>
            <w:r w:rsidRPr="00301391">
              <w:t>(Agency-Unit-Class-Serial)</w:t>
            </w:r>
          </w:p>
        </w:tc>
      </w:tr>
      <w:tr w:rsidR="007304C9" w:rsidRPr="0032366C" w14:paraId="5033CD43" w14:textId="77777777" w:rsidTr="004A7391">
        <w:trPr>
          <w:trHeight w:val="432"/>
        </w:trPr>
        <w:tc>
          <w:tcPr>
            <w:tcW w:w="3325" w:type="dxa"/>
          </w:tcPr>
          <w:p w14:paraId="7EA47B9F" w14:textId="1EE4EE2A" w:rsidR="007304C9" w:rsidRPr="00301391" w:rsidRDefault="009D4A52" w:rsidP="004A7391">
            <w:pPr>
              <w:spacing w:before="60" w:after="60"/>
            </w:pPr>
            <w:r>
              <w:t>Desert</w:t>
            </w:r>
          </w:p>
        </w:tc>
        <w:tc>
          <w:tcPr>
            <w:tcW w:w="3690" w:type="dxa"/>
          </w:tcPr>
          <w:p w14:paraId="07278358" w14:textId="1194AC62" w:rsidR="007304C9" w:rsidRPr="00301391" w:rsidRDefault="009D4A52" w:rsidP="004A7391">
            <w:pPr>
              <w:spacing w:before="60" w:after="60"/>
            </w:pPr>
            <w:r>
              <w:t>State Park Superintendent III</w:t>
            </w:r>
          </w:p>
        </w:tc>
        <w:tc>
          <w:tcPr>
            <w:tcW w:w="3775" w:type="dxa"/>
          </w:tcPr>
          <w:p w14:paraId="11E66EC2" w14:textId="17FA9DFA" w:rsidR="007304C9" w:rsidRPr="00301391" w:rsidRDefault="009D4A52" w:rsidP="004A7391">
            <w:pPr>
              <w:spacing w:before="60" w:after="60"/>
            </w:pPr>
            <w:r>
              <w:t>548-940-0974-001</w:t>
            </w:r>
          </w:p>
        </w:tc>
      </w:tr>
      <w:tr w:rsidR="007304C9" w:rsidRPr="0032366C" w14:paraId="3ED24324" w14:textId="77777777" w:rsidTr="004A7391">
        <w:tc>
          <w:tcPr>
            <w:tcW w:w="3325" w:type="dxa"/>
            <w:shd w:val="clear" w:color="auto" w:fill="F2F2F2" w:themeFill="background1" w:themeFillShade="F2"/>
          </w:tcPr>
          <w:p w14:paraId="6E565370" w14:textId="77777777" w:rsidR="007304C9" w:rsidRPr="00301391" w:rsidRDefault="007304C9" w:rsidP="004A7391">
            <w:pPr>
              <w:rPr>
                <w:b/>
                <w:bCs/>
                <w:sz w:val="20"/>
                <w:szCs w:val="20"/>
              </w:rPr>
            </w:pPr>
            <w:r w:rsidRPr="00301391">
              <w:rPr>
                <w:b/>
                <w:bCs/>
                <w:sz w:val="20"/>
                <w:szCs w:val="20"/>
              </w:rPr>
              <w:t>DISTRICT/HQ SECTION</w:t>
            </w:r>
          </w:p>
        </w:tc>
        <w:tc>
          <w:tcPr>
            <w:tcW w:w="3690" w:type="dxa"/>
            <w:shd w:val="clear" w:color="auto" w:fill="F2F2F2" w:themeFill="background1" w:themeFillShade="F2"/>
          </w:tcPr>
          <w:p w14:paraId="00CBD033" w14:textId="77777777" w:rsidR="007304C9" w:rsidRPr="00301391" w:rsidRDefault="007304C9" w:rsidP="004A7391">
            <w:pPr>
              <w:rPr>
                <w:b/>
                <w:bCs/>
                <w:sz w:val="20"/>
                <w:szCs w:val="20"/>
              </w:rPr>
            </w:pPr>
            <w:r w:rsidRPr="00301391">
              <w:rPr>
                <w:b/>
                <w:bCs/>
                <w:sz w:val="20"/>
                <w:szCs w:val="20"/>
              </w:rPr>
              <w:t>WORKING TITLE</w:t>
            </w:r>
          </w:p>
        </w:tc>
        <w:tc>
          <w:tcPr>
            <w:tcW w:w="3775" w:type="dxa"/>
            <w:shd w:val="clear" w:color="auto" w:fill="F2F2F2" w:themeFill="background1" w:themeFillShade="F2"/>
          </w:tcPr>
          <w:p w14:paraId="25FEE635" w14:textId="77777777" w:rsidR="007304C9" w:rsidRPr="00301391" w:rsidRDefault="007304C9" w:rsidP="004A7391">
            <w:pPr>
              <w:pStyle w:val="Heading"/>
            </w:pPr>
            <w:r w:rsidRPr="00301391">
              <w:t>CBID</w:t>
            </w:r>
          </w:p>
        </w:tc>
      </w:tr>
      <w:tr w:rsidR="007304C9" w:rsidRPr="0032366C" w14:paraId="5636803F" w14:textId="77777777" w:rsidTr="004A7391">
        <w:trPr>
          <w:trHeight w:val="432"/>
        </w:trPr>
        <w:tc>
          <w:tcPr>
            <w:tcW w:w="3325" w:type="dxa"/>
          </w:tcPr>
          <w:p w14:paraId="236690C9" w14:textId="7E3273FA" w:rsidR="007304C9" w:rsidRPr="00301391" w:rsidRDefault="009D4A52" w:rsidP="004A7391">
            <w:pPr>
              <w:spacing w:before="60" w:after="60"/>
            </w:pPr>
            <w:r>
              <w:t>Colorado Desert District</w:t>
            </w:r>
          </w:p>
        </w:tc>
        <w:tc>
          <w:tcPr>
            <w:tcW w:w="3690" w:type="dxa"/>
          </w:tcPr>
          <w:p w14:paraId="30CD42F1" w14:textId="2A657E15" w:rsidR="007304C9" w:rsidRPr="00301391" w:rsidRDefault="009D4A52" w:rsidP="004A7391">
            <w:pPr>
              <w:spacing w:before="60" w:after="60"/>
            </w:pPr>
            <w:r>
              <w:t>Chief Ranger</w:t>
            </w:r>
          </w:p>
        </w:tc>
        <w:tc>
          <w:tcPr>
            <w:tcW w:w="3775" w:type="dxa"/>
          </w:tcPr>
          <w:p w14:paraId="4D8DDBCF" w14:textId="1794372D" w:rsidR="007304C9" w:rsidRPr="00301391" w:rsidRDefault="009D4A52" w:rsidP="004A7391">
            <w:pPr>
              <w:spacing w:before="60" w:after="60"/>
            </w:pPr>
            <w:r>
              <w:t>S07</w:t>
            </w:r>
          </w:p>
        </w:tc>
      </w:tr>
      <w:tr w:rsidR="007304C9" w:rsidRPr="0032366C" w14:paraId="69F69987" w14:textId="77777777" w:rsidTr="004A7391">
        <w:tc>
          <w:tcPr>
            <w:tcW w:w="3325" w:type="dxa"/>
            <w:shd w:val="clear" w:color="auto" w:fill="F2F2F2" w:themeFill="background1" w:themeFillShade="F2"/>
          </w:tcPr>
          <w:p w14:paraId="03E2C7E2" w14:textId="77777777" w:rsidR="007304C9" w:rsidRPr="00301391" w:rsidRDefault="007304C9" w:rsidP="004A7391">
            <w:pPr>
              <w:pStyle w:val="Heading"/>
            </w:pPr>
            <w:r w:rsidRPr="00301391">
              <w:t>SECTOR/HQ UNIT</w:t>
            </w:r>
          </w:p>
        </w:tc>
        <w:tc>
          <w:tcPr>
            <w:tcW w:w="3690" w:type="dxa"/>
            <w:shd w:val="clear" w:color="auto" w:fill="F2F2F2" w:themeFill="background1" w:themeFillShade="F2"/>
          </w:tcPr>
          <w:p w14:paraId="2E1AD828" w14:textId="77777777" w:rsidR="007304C9" w:rsidRPr="00301391" w:rsidRDefault="007304C9" w:rsidP="004A7391">
            <w:pPr>
              <w:pStyle w:val="Heading"/>
            </w:pPr>
            <w:r w:rsidRPr="00301391">
              <w:t>REPORTING LOCATION</w:t>
            </w:r>
          </w:p>
        </w:tc>
        <w:tc>
          <w:tcPr>
            <w:tcW w:w="3775" w:type="dxa"/>
            <w:shd w:val="clear" w:color="auto" w:fill="F2F2F2" w:themeFill="background1" w:themeFillShade="F2"/>
          </w:tcPr>
          <w:p w14:paraId="56E35311" w14:textId="77777777" w:rsidR="007304C9" w:rsidRPr="00301391" w:rsidRDefault="007304C9" w:rsidP="004A7391">
            <w:pPr>
              <w:pStyle w:val="Heading"/>
            </w:pPr>
            <w:r w:rsidRPr="00301391">
              <w:t>INCUMBENT</w:t>
            </w:r>
          </w:p>
        </w:tc>
      </w:tr>
      <w:tr w:rsidR="007304C9" w:rsidRPr="0032366C" w14:paraId="2AC68996" w14:textId="77777777" w:rsidTr="004A7391">
        <w:trPr>
          <w:trHeight w:val="432"/>
        </w:trPr>
        <w:tc>
          <w:tcPr>
            <w:tcW w:w="3325" w:type="dxa"/>
          </w:tcPr>
          <w:p w14:paraId="346CAE87" w14:textId="77777777" w:rsidR="007304C9" w:rsidRPr="00301391" w:rsidRDefault="007304C9" w:rsidP="004A7391">
            <w:pPr>
              <w:spacing w:before="60" w:after="60"/>
            </w:pPr>
          </w:p>
        </w:tc>
        <w:tc>
          <w:tcPr>
            <w:tcW w:w="3690" w:type="dxa"/>
          </w:tcPr>
          <w:p w14:paraId="48704CC1" w14:textId="1A5EEB98" w:rsidR="007304C9" w:rsidRPr="00301391" w:rsidRDefault="009D4A52" w:rsidP="004A7391">
            <w:pPr>
              <w:spacing w:before="60" w:after="60"/>
            </w:pPr>
            <w:r>
              <w:t>District Office</w:t>
            </w:r>
          </w:p>
        </w:tc>
        <w:tc>
          <w:tcPr>
            <w:tcW w:w="3775" w:type="dxa"/>
          </w:tcPr>
          <w:p w14:paraId="173D6E8B" w14:textId="77777777" w:rsidR="007304C9" w:rsidRPr="00301391" w:rsidRDefault="007304C9" w:rsidP="004A7391">
            <w:pPr>
              <w:spacing w:before="60" w:after="60"/>
            </w:pPr>
          </w:p>
        </w:tc>
      </w:tr>
      <w:tr w:rsidR="006F0760" w:rsidRPr="00301391" w14:paraId="3DE7C8E5" w14:textId="77777777" w:rsidTr="004A7391">
        <w:tc>
          <w:tcPr>
            <w:tcW w:w="7015" w:type="dxa"/>
            <w:gridSpan w:val="2"/>
            <w:shd w:val="clear" w:color="auto" w:fill="F2F2F2" w:themeFill="background1" w:themeFillShade="F2"/>
          </w:tcPr>
          <w:p w14:paraId="1D991716" w14:textId="77777777" w:rsidR="006F0760" w:rsidRPr="00686AF4" w:rsidRDefault="006F0760" w:rsidP="004A7391">
            <w:pPr>
              <w:pStyle w:val="Heading"/>
            </w:pPr>
            <w:r w:rsidRPr="00686AF4">
              <w:t>STATE HOUSING</w:t>
            </w:r>
            <w:r w:rsidR="006E0546" w:rsidRPr="00686AF4">
              <w:t>: (Check one)</w:t>
            </w:r>
          </w:p>
        </w:tc>
        <w:tc>
          <w:tcPr>
            <w:tcW w:w="3775" w:type="dxa"/>
            <w:tcBorders>
              <w:bottom w:val="single" w:sz="4" w:space="0" w:color="auto"/>
            </w:tcBorders>
            <w:shd w:val="clear" w:color="auto" w:fill="F2F2F2" w:themeFill="background1" w:themeFillShade="F2"/>
          </w:tcPr>
          <w:p w14:paraId="1517676F" w14:textId="77777777" w:rsidR="006F0760" w:rsidRPr="00301391" w:rsidRDefault="006F0760" w:rsidP="004A7391">
            <w:pPr>
              <w:pStyle w:val="Heading"/>
            </w:pPr>
            <w:r w:rsidRPr="00301391">
              <w:t>IMMEDIATE SUPERVISOR</w:t>
            </w:r>
          </w:p>
        </w:tc>
      </w:tr>
      <w:tr w:rsidR="007304C9" w:rsidRPr="002E61F9" w14:paraId="6D161A8C" w14:textId="77777777" w:rsidTr="004A7391">
        <w:trPr>
          <w:trHeight w:val="432"/>
        </w:trPr>
        <w:tc>
          <w:tcPr>
            <w:tcW w:w="7015" w:type="dxa"/>
            <w:gridSpan w:val="2"/>
            <w:vAlign w:val="center"/>
          </w:tcPr>
          <w:p w14:paraId="0012BC2E" w14:textId="5B0F1219" w:rsidR="002B4D4C" w:rsidRPr="00686AF4" w:rsidRDefault="00152C26" w:rsidP="004A7391">
            <w:sdt>
              <w:sdtPr>
                <w:id w:val="-864353096"/>
                <w14:checkbox>
                  <w14:checked w14:val="1"/>
                  <w14:checkedState w14:val="2612" w14:font="MS Gothic"/>
                  <w14:uncheckedState w14:val="2610" w14:font="MS Gothic"/>
                </w14:checkbox>
              </w:sdtPr>
              <w:sdtEndPr/>
              <w:sdtContent>
                <w:r w:rsidR="009D4A52">
                  <w:rPr>
                    <w:rFonts w:ascii="MS Gothic" w:eastAsia="MS Gothic" w:hAnsi="MS Gothic" w:hint="eastAsia"/>
                  </w:rPr>
                  <w:t>☒</w:t>
                </w:r>
              </w:sdtContent>
            </w:sdt>
            <w:r w:rsidR="00397DE0" w:rsidRPr="00686AF4">
              <w:t xml:space="preserve"> Housing is required</w:t>
            </w:r>
            <w:r w:rsidR="004A7391" w:rsidRPr="00686AF4">
              <w:tab/>
            </w:r>
            <w:r w:rsidR="00397DE0" w:rsidRPr="00686AF4">
              <w:t xml:space="preserve"> </w:t>
            </w:r>
            <w:sdt>
              <w:sdtPr>
                <w:id w:val="607786264"/>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Housing may be required</w:t>
            </w:r>
          </w:p>
          <w:p w14:paraId="69C9F305" w14:textId="77777777" w:rsidR="00397DE0" w:rsidRPr="00686AF4" w:rsidRDefault="00152C26" w:rsidP="002B4D4C">
            <w:pPr>
              <w:spacing w:before="40" w:after="40"/>
            </w:pPr>
            <w:sdt>
              <w:sdtPr>
                <w:id w:val="-46762734"/>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Housing is not available</w:t>
            </w:r>
          </w:p>
        </w:tc>
        <w:tc>
          <w:tcPr>
            <w:tcW w:w="3775" w:type="dxa"/>
            <w:tcBorders>
              <w:bottom w:val="single" w:sz="4" w:space="0" w:color="auto"/>
            </w:tcBorders>
          </w:tcPr>
          <w:p w14:paraId="037CFD82" w14:textId="77777777" w:rsidR="007304C9" w:rsidRPr="00301391" w:rsidRDefault="007304C9" w:rsidP="004A7391">
            <w:pPr>
              <w:spacing w:before="60" w:after="60"/>
            </w:pPr>
          </w:p>
        </w:tc>
      </w:tr>
      <w:tr w:rsidR="003140F3" w:rsidRPr="002E61F9" w14:paraId="5D6CC50C" w14:textId="77777777" w:rsidTr="002E61F9">
        <w:tc>
          <w:tcPr>
            <w:tcW w:w="10790" w:type="dxa"/>
            <w:gridSpan w:val="3"/>
            <w:tcBorders>
              <w:left w:val="nil"/>
              <w:bottom w:val="single" w:sz="4" w:space="0" w:color="auto"/>
              <w:right w:val="nil"/>
            </w:tcBorders>
          </w:tcPr>
          <w:p w14:paraId="04056127" w14:textId="77777777" w:rsidR="003140F3" w:rsidRPr="00686AF4" w:rsidRDefault="003140F3">
            <w:pPr>
              <w:rPr>
                <w:b/>
                <w:bCs/>
                <w:sz w:val="2"/>
                <w:szCs w:val="2"/>
              </w:rPr>
            </w:pPr>
          </w:p>
        </w:tc>
      </w:tr>
      <w:tr w:rsidR="00325E60" w:rsidRPr="002E61F9" w14:paraId="3F470CAC" w14:textId="77777777" w:rsidTr="003D5324">
        <w:trPr>
          <w:trHeight w:hRule="exact" w:val="325"/>
        </w:trPr>
        <w:tc>
          <w:tcPr>
            <w:tcW w:w="10790" w:type="dxa"/>
            <w:gridSpan w:val="3"/>
            <w:tcBorders>
              <w:top w:val="single" w:sz="4" w:space="0" w:color="auto"/>
            </w:tcBorders>
            <w:shd w:val="clear" w:color="auto" w:fill="F2F2F2" w:themeFill="background1" w:themeFillShade="F2"/>
            <w:vAlign w:val="center"/>
          </w:tcPr>
          <w:p w14:paraId="30D039D2" w14:textId="77777777" w:rsidR="00325E60" w:rsidRPr="00686AF4" w:rsidRDefault="00325E60" w:rsidP="00DC258C">
            <w:pPr>
              <w:pStyle w:val="Heading"/>
            </w:pPr>
            <w:r w:rsidRPr="00686AF4">
              <w:t>SENSITIVE POSITION DESIGNATION</w:t>
            </w:r>
            <w:r w:rsidR="006E0546" w:rsidRPr="00686AF4">
              <w:t>:</w:t>
            </w:r>
            <w:r w:rsidRPr="00686AF4">
              <w:t xml:space="preserve"> (Check if applicable)</w:t>
            </w:r>
          </w:p>
        </w:tc>
      </w:tr>
      <w:tr w:rsidR="00325E60" w:rsidRPr="00301391" w14:paraId="4BD61EB1" w14:textId="77777777" w:rsidTr="007D4B37">
        <w:trPr>
          <w:trHeight w:hRule="exact" w:val="432"/>
        </w:trPr>
        <w:tc>
          <w:tcPr>
            <w:tcW w:w="10790" w:type="dxa"/>
            <w:gridSpan w:val="3"/>
            <w:vAlign w:val="center"/>
          </w:tcPr>
          <w:p w14:paraId="23BE0518" w14:textId="7617102F" w:rsidR="00325E60" w:rsidRPr="00301391" w:rsidRDefault="00152C26" w:rsidP="007D4B37">
            <w:pPr>
              <w:spacing w:before="60" w:after="60"/>
            </w:pPr>
            <w:sdt>
              <w:sdtPr>
                <w:id w:val="-2112421659"/>
                <w14:checkbox>
                  <w14:checked w14:val="1"/>
                  <w14:checkedState w14:val="2612" w14:font="MS Gothic"/>
                  <w14:uncheckedState w14:val="2610" w14:font="MS Gothic"/>
                </w14:checkbox>
              </w:sdtPr>
              <w:sdtEndPr/>
              <w:sdtContent>
                <w:r w:rsidR="009D4A52">
                  <w:rPr>
                    <w:rFonts w:ascii="MS Gothic" w:eastAsia="MS Gothic" w:hAnsi="MS Gothic" w:hint="eastAsia"/>
                  </w:rPr>
                  <w:t>☒</w:t>
                </w:r>
              </w:sdtContent>
            </w:sdt>
            <w:r w:rsidR="00325E60" w:rsidRPr="00301391">
              <w:t xml:space="preserve"> </w:t>
            </w:r>
            <w:r w:rsidR="00325E60" w:rsidRPr="00607FBD">
              <w:t xml:space="preserve">Sensitive Position as designated by the Department per </w:t>
            </w:r>
            <w:hyperlink r:id="rId11" w:history="1">
              <w:r w:rsidR="00325E60" w:rsidRPr="00325E60">
                <w:rPr>
                  <w:rStyle w:val="Hyperlink"/>
                  <w:color w:val="0000FF"/>
                </w:rPr>
                <w:t>California Code of Regulation (CCR) 599.961</w:t>
              </w:r>
            </w:hyperlink>
            <w:r w:rsidR="00325E60">
              <w:t xml:space="preserve"> </w:t>
            </w:r>
          </w:p>
        </w:tc>
      </w:tr>
    </w:tbl>
    <w:p w14:paraId="7064563F" w14:textId="77777777" w:rsidR="003D43F0" w:rsidRPr="003D43F0" w:rsidRDefault="003D43F0" w:rsidP="00DC258C">
      <w:pPr>
        <w:pStyle w:val="Heading"/>
        <w:rPr>
          <w:sz w:val="2"/>
          <w:szCs w:val="2"/>
        </w:rPr>
      </w:pPr>
    </w:p>
    <w:p w14:paraId="544DA8F2" w14:textId="77777777" w:rsidR="003D43F0" w:rsidRPr="003D43F0" w:rsidRDefault="003D43F0" w:rsidP="003D43F0">
      <w:pPr>
        <w:rPr>
          <w:sz w:val="2"/>
          <w:szCs w:val="2"/>
        </w:rPr>
        <w:sectPr w:rsidR="003D43F0" w:rsidRPr="003D43F0" w:rsidSect="0027756C">
          <w:footerReference w:type="default" r:id="rId12"/>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1075"/>
        <w:gridCol w:w="9715"/>
      </w:tblGrid>
      <w:tr w:rsidR="007304C9" w:rsidRPr="00301391" w14:paraId="23B4F5C5" w14:textId="77777777" w:rsidTr="003D5324">
        <w:tc>
          <w:tcPr>
            <w:tcW w:w="10790" w:type="dxa"/>
            <w:gridSpan w:val="2"/>
            <w:tcBorders>
              <w:left w:val="single" w:sz="4" w:space="0" w:color="auto"/>
            </w:tcBorders>
            <w:shd w:val="clear" w:color="auto" w:fill="F2F2F2" w:themeFill="background1" w:themeFillShade="F2"/>
          </w:tcPr>
          <w:p w14:paraId="425721B5" w14:textId="77777777" w:rsidR="007304C9" w:rsidRPr="00301391" w:rsidRDefault="007304C9" w:rsidP="00DC258C">
            <w:pPr>
              <w:pStyle w:val="Heading"/>
            </w:pPr>
            <w:r w:rsidRPr="00301391">
              <w:t>POSITION DESCRIPTION</w:t>
            </w:r>
          </w:p>
        </w:tc>
      </w:tr>
      <w:tr w:rsidR="007304C9" w:rsidRPr="00B94964" w14:paraId="2F59D56C" w14:textId="77777777" w:rsidTr="00B94964">
        <w:tc>
          <w:tcPr>
            <w:tcW w:w="10790" w:type="dxa"/>
            <w:gridSpan w:val="2"/>
            <w:shd w:val="clear" w:color="auto" w:fill="FFFFFF" w:themeFill="background1"/>
          </w:tcPr>
          <w:p w14:paraId="271A20E0" w14:textId="77777777" w:rsidR="009D4A52" w:rsidRPr="008B1FC2" w:rsidRDefault="009D4A52" w:rsidP="009D4A52">
            <w:pPr>
              <w:autoSpaceDE w:val="0"/>
              <w:autoSpaceDN w:val="0"/>
              <w:adjustRightInd w:val="0"/>
              <w:rPr>
                <w:color w:val="000000"/>
              </w:rPr>
            </w:pPr>
            <w:r w:rsidRPr="008B1FC2">
              <w:rPr>
                <w:color w:val="000000"/>
              </w:rPr>
              <w:t xml:space="preserve">The Chief Ranger / Public Safety Superintendent reports to the District Superintendent and is a member of the District’s Management Team. The reporting location for this position is the Colorado Desert District, 200 Palm Canyon Drive, Borrego Springs, California. </w:t>
            </w:r>
          </w:p>
          <w:p w14:paraId="306C0140" w14:textId="77777777" w:rsidR="009D4A52" w:rsidRPr="008B1FC2" w:rsidRDefault="009D4A52" w:rsidP="009D4A52">
            <w:pPr>
              <w:autoSpaceDE w:val="0"/>
              <w:autoSpaceDN w:val="0"/>
              <w:adjustRightInd w:val="0"/>
              <w:rPr>
                <w:color w:val="000000"/>
              </w:rPr>
            </w:pPr>
            <w:bookmarkStart w:id="0" w:name="_Hlk216679502"/>
            <w:r w:rsidRPr="008B1FC2">
              <w:rPr>
                <w:color w:val="000000"/>
              </w:rPr>
              <w:t xml:space="preserve">This position is responsible for the management of the District’s Public Safety and Law Enforcement program, including Public Safety Information (media liaison), Field Training Program, SEMS- Incident Command, Public Safety Telecommunications Program, DOJ Reporting and Records Program, Evidence Custodian, Peace Officer training and POST compliance, DMV pull notice and DOJ fingerprint program, </w:t>
            </w:r>
            <w:r>
              <w:rPr>
                <w:color w:val="000000"/>
              </w:rPr>
              <w:t>oversight</w:t>
            </w:r>
            <w:r w:rsidRPr="008B1FC2">
              <w:rPr>
                <w:color w:val="000000"/>
              </w:rPr>
              <w:t xml:space="preserve"> of Records Clerk, liaison with law enforcement agencies of concurrent jurisdiction and local District Attorney’s Office.</w:t>
            </w:r>
          </w:p>
          <w:p w14:paraId="3A78BFDA" w14:textId="77777777" w:rsidR="009D4A52" w:rsidRPr="008B1FC2" w:rsidRDefault="009D4A52" w:rsidP="009D4A52">
            <w:pPr>
              <w:autoSpaceDE w:val="0"/>
              <w:autoSpaceDN w:val="0"/>
              <w:adjustRightInd w:val="0"/>
              <w:rPr>
                <w:color w:val="000000"/>
              </w:rPr>
            </w:pPr>
            <w:r w:rsidRPr="008B1FC2">
              <w:rPr>
                <w:color w:val="000000"/>
              </w:rPr>
              <w:t xml:space="preserve">This position will provide support and guidance to the peace officer staff, park unit supervising rangers, and public safety managers of the Colorado Desert District. This position will </w:t>
            </w:r>
            <w:r>
              <w:rPr>
                <w:color w:val="000000"/>
              </w:rPr>
              <w:t xml:space="preserve">also </w:t>
            </w:r>
            <w:r w:rsidRPr="008B1FC2">
              <w:rPr>
                <w:color w:val="000000"/>
              </w:rPr>
              <w:t>supervise the State Park Peace Office (Ranger) Pilot</w:t>
            </w:r>
            <w:r>
              <w:rPr>
                <w:color w:val="000000"/>
              </w:rPr>
              <w:t xml:space="preserve"> Program</w:t>
            </w:r>
            <w:r w:rsidRPr="008B1FC2">
              <w:rPr>
                <w:color w:val="000000"/>
              </w:rPr>
              <w:t>.</w:t>
            </w:r>
          </w:p>
          <w:bookmarkEnd w:id="0"/>
          <w:p w14:paraId="70455850" w14:textId="77777777" w:rsidR="003D43F0" w:rsidRPr="003D43F0" w:rsidRDefault="003D43F0" w:rsidP="007304C9">
            <w:pPr>
              <w:spacing w:before="60" w:after="60"/>
            </w:pPr>
          </w:p>
        </w:tc>
      </w:tr>
      <w:tr w:rsidR="007304C9" w:rsidRPr="00B94964" w14:paraId="2C65477A" w14:textId="77777777">
        <w:tc>
          <w:tcPr>
            <w:tcW w:w="10790" w:type="dxa"/>
            <w:gridSpan w:val="2"/>
            <w:shd w:val="clear" w:color="auto" w:fill="FFFFFF" w:themeFill="background1"/>
          </w:tcPr>
          <w:p w14:paraId="245D5A7E" w14:textId="77777777" w:rsidR="007304C9" w:rsidRPr="00301391" w:rsidRDefault="007304C9">
            <w:r w:rsidRPr="00301391">
              <w:rPr>
                <w:b/>
                <w:bCs/>
              </w:rPr>
              <w:t>ALL EMPLOYEES ARE RESPONSIBLE FOR CONTRIBUTING TO AN INCLUSIVE, SAFE, AND SECURE WORK ENVIRONMENT THAT VALUES DIVERSE CULTURES, PERSPECTIVES, AND EXPERIENCES, AND IS FREE FROM DISCRIMINATION.</w:t>
            </w:r>
          </w:p>
        </w:tc>
      </w:tr>
      <w:tr w:rsidR="007304C9" w:rsidRPr="00B94964" w14:paraId="2A86FBCC" w14:textId="77777777" w:rsidTr="003D5324">
        <w:tc>
          <w:tcPr>
            <w:tcW w:w="10790" w:type="dxa"/>
            <w:gridSpan w:val="2"/>
            <w:shd w:val="clear" w:color="auto" w:fill="F2F2F2" w:themeFill="background1" w:themeFillShade="F2"/>
          </w:tcPr>
          <w:p w14:paraId="4473D389" w14:textId="77777777" w:rsidR="007304C9" w:rsidRPr="00301391" w:rsidRDefault="007304C9" w:rsidP="00DC258C">
            <w:pPr>
              <w:pStyle w:val="Heading"/>
            </w:pPr>
            <w:r w:rsidRPr="00301391">
              <w:t>ESSENTIAL FUNCTIONS:</w:t>
            </w:r>
          </w:p>
        </w:tc>
      </w:tr>
      <w:tr w:rsidR="007304C9" w:rsidRPr="00B94964" w14:paraId="5E24B3F9" w14:textId="77777777" w:rsidTr="003D5324">
        <w:tc>
          <w:tcPr>
            <w:tcW w:w="1075" w:type="dxa"/>
            <w:shd w:val="clear" w:color="auto" w:fill="F2F2F2" w:themeFill="background1" w:themeFillShade="F2"/>
          </w:tcPr>
          <w:p w14:paraId="17769076" w14:textId="77777777" w:rsidR="007304C9" w:rsidRPr="00301391" w:rsidRDefault="007304C9" w:rsidP="00DC258C">
            <w:pPr>
              <w:pStyle w:val="Heading"/>
              <w:jc w:val="center"/>
            </w:pPr>
            <w:r w:rsidRPr="00301391">
              <w:t>%</w:t>
            </w:r>
          </w:p>
        </w:tc>
        <w:tc>
          <w:tcPr>
            <w:tcW w:w="9715" w:type="dxa"/>
            <w:shd w:val="clear" w:color="auto" w:fill="F2F2F2" w:themeFill="background1" w:themeFillShade="F2"/>
          </w:tcPr>
          <w:p w14:paraId="3A90C00E" w14:textId="77777777" w:rsidR="007304C9" w:rsidRPr="00301391" w:rsidRDefault="007304C9" w:rsidP="00DC258C">
            <w:pPr>
              <w:pStyle w:val="Heading"/>
            </w:pPr>
            <w:r w:rsidRPr="00301391">
              <w:t>TASK/DUTIES</w:t>
            </w:r>
          </w:p>
        </w:tc>
      </w:tr>
      <w:tr w:rsidR="007304C9" w:rsidRPr="00B94964" w14:paraId="1C314512" w14:textId="77777777">
        <w:tc>
          <w:tcPr>
            <w:tcW w:w="1075" w:type="dxa"/>
            <w:shd w:val="clear" w:color="auto" w:fill="FFFFFF" w:themeFill="background1"/>
          </w:tcPr>
          <w:p w14:paraId="41193DF6" w14:textId="7F66B398" w:rsidR="007304C9" w:rsidRPr="00301391" w:rsidRDefault="009D4A52" w:rsidP="00DC258C">
            <w:pPr>
              <w:pStyle w:val="Heading"/>
              <w:jc w:val="center"/>
            </w:pPr>
            <w:r>
              <w:t>35</w:t>
            </w:r>
            <w:r w:rsidR="007304C9" w:rsidRPr="00301391">
              <w:t>%</w:t>
            </w:r>
          </w:p>
        </w:tc>
        <w:tc>
          <w:tcPr>
            <w:tcW w:w="9715" w:type="dxa"/>
            <w:shd w:val="clear" w:color="auto" w:fill="FFFFFF" w:themeFill="background1"/>
          </w:tcPr>
          <w:p w14:paraId="02CD4AC5" w14:textId="77777777" w:rsidR="007304C9" w:rsidRDefault="009D4A52" w:rsidP="007304C9">
            <w:pPr>
              <w:spacing w:before="60" w:after="60"/>
            </w:pPr>
            <w:r>
              <w:t>PUBLIC SAFETY MANAGEMENT</w:t>
            </w:r>
          </w:p>
          <w:p w14:paraId="006ACC6E" w14:textId="1257204E" w:rsidR="009D4A52" w:rsidRPr="009D4A52" w:rsidRDefault="009D4A52" w:rsidP="009D4A52">
            <w:pPr>
              <w:pStyle w:val="Default"/>
              <w:rPr>
                <w:sz w:val="22"/>
                <w:szCs w:val="22"/>
              </w:rPr>
            </w:pPr>
            <w:bookmarkStart w:id="1" w:name="_Hlk216679579"/>
            <w:r w:rsidRPr="008B1FC2">
              <w:rPr>
                <w:sz w:val="22"/>
                <w:szCs w:val="22"/>
              </w:rPr>
              <w:t>Ensures a balanced and comprehensive public safety program is provided for the protection of park visitors, park resources, and employees within the Colorado Desert District. Recommends new, or changes in policy to District Superintendent related to the District’s Public Safety Program. Establishes and maintains cooperative relationships with the public and representatives of the District Attorney’s Office, courts, and other allied agencies. Reviews completed public safety reports to ensure compliance with legal mandates, Department, District, District Attorney, and court protocols. Manages the districts DOJ reporting program and ensures reports are accurate and timely. Analyzes visitor statistics and makes recommendations for program improvements that decrease crime, ensure visitor and employee safety, as well as protection of the district’s natural and cultural resources. Plans and conducts meetings with peace officer staff and records clerk to inform staff of ongoing and newly established laws, policies, protocols, and procedures.</w:t>
            </w:r>
            <w:bookmarkEnd w:id="1"/>
          </w:p>
        </w:tc>
      </w:tr>
      <w:tr w:rsidR="007304C9" w:rsidRPr="00B94964" w14:paraId="3CC5CFB4" w14:textId="77777777">
        <w:tc>
          <w:tcPr>
            <w:tcW w:w="1075" w:type="dxa"/>
            <w:shd w:val="clear" w:color="auto" w:fill="FFFFFF" w:themeFill="background1"/>
          </w:tcPr>
          <w:p w14:paraId="2933845B" w14:textId="4D233E02" w:rsidR="007304C9" w:rsidRPr="00301391" w:rsidRDefault="009D4A52" w:rsidP="00DC258C">
            <w:pPr>
              <w:pStyle w:val="Heading"/>
              <w:jc w:val="center"/>
            </w:pPr>
            <w:r>
              <w:t>30</w:t>
            </w:r>
            <w:r w:rsidR="007304C9" w:rsidRPr="00301391">
              <w:t>%</w:t>
            </w:r>
          </w:p>
        </w:tc>
        <w:tc>
          <w:tcPr>
            <w:tcW w:w="9715" w:type="dxa"/>
            <w:shd w:val="clear" w:color="auto" w:fill="FFFFFF" w:themeFill="background1"/>
          </w:tcPr>
          <w:p w14:paraId="38695A9B" w14:textId="3BC2540B" w:rsidR="007304C9" w:rsidRPr="00301391" w:rsidRDefault="009D4A52" w:rsidP="007304C9">
            <w:pPr>
              <w:spacing w:before="60" w:after="60"/>
            </w:pPr>
            <w:bookmarkStart w:id="2" w:name="_Hlk216679716"/>
            <w:r w:rsidRPr="008B1FC2">
              <w:t xml:space="preserve">Responds to DPR personnel and/or allied agency requests for assistance during serious law enforcement, safety or hazardous materials incidents.  Acts as Incident Commander for major </w:t>
            </w:r>
            <w:r w:rsidRPr="008B1FC2">
              <w:lastRenderedPageBreak/>
              <w:t>events occurring within the District in which the Incident Command System has been activated. Ensures that all mutual aid and assistance from specialized services agreements are in place and current with appropriate law enforcement agencies for all units of the district. Provides direction and investigative follow-up on criminal cases.  Files complaints involving criminal matters with the District Attorney’s Office and/or local courts. Informs the District Superintendents of use of force, fatalities, serious incidents, and actions involving potential liability or media involvement. Acts as District Evidence Custodian. Through subordinate employees maintains all records, including proper storage and disposition of all property obtained as “evidence” within the district. Also acts as the Custodian for the District’s Lost and Found. Through subordinate employees maintains all records, storage and proper disposition of all items. Manages the District’s Parking Notice Program to ensure staff level reviews are conducted in a timely manner and adhere to department regulations, directives and goals. Monitors building security and alarm systems throughout the district and makes recommendations for improvements as needed.  Reviews alarm activity reports as necessary. Reviews DMV pull notices and DOJ fingerprint records of current and prospective employees and takes appropriate action. Works with unit law enforcement supervisors to ensure that all supplies needed to support law enforcement programing in the district are provided efficiently and in a timely manner (ammunition, range, defensive tactics, POPE, etc.).</w:t>
            </w:r>
            <w:bookmarkEnd w:id="2"/>
          </w:p>
        </w:tc>
      </w:tr>
      <w:tr w:rsidR="007304C9" w:rsidRPr="00B94964" w14:paraId="3DCEF124" w14:textId="77777777">
        <w:tc>
          <w:tcPr>
            <w:tcW w:w="1075" w:type="dxa"/>
            <w:shd w:val="clear" w:color="auto" w:fill="FFFFFF" w:themeFill="background1"/>
          </w:tcPr>
          <w:p w14:paraId="0BBDF107" w14:textId="4397F08A" w:rsidR="007304C9" w:rsidRPr="00301391" w:rsidRDefault="009D4A52" w:rsidP="00DC258C">
            <w:pPr>
              <w:pStyle w:val="Heading"/>
              <w:jc w:val="center"/>
            </w:pPr>
            <w:r>
              <w:lastRenderedPageBreak/>
              <w:t>20</w:t>
            </w:r>
            <w:r w:rsidR="007304C9" w:rsidRPr="00301391">
              <w:t>%</w:t>
            </w:r>
          </w:p>
        </w:tc>
        <w:tc>
          <w:tcPr>
            <w:tcW w:w="9715" w:type="dxa"/>
            <w:shd w:val="clear" w:color="auto" w:fill="FFFFFF" w:themeFill="background1"/>
          </w:tcPr>
          <w:p w14:paraId="3FF6B0D8" w14:textId="77777777" w:rsidR="007304C9" w:rsidRDefault="009D4A52" w:rsidP="007304C9">
            <w:pPr>
              <w:spacing w:before="60" w:after="60"/>
            </w:pPr>
            <w:r>
              <w:t>TRAINING</w:t>
            </w:r>
          </w:p>
          <w:p w14:paraId="10D45BB5" w14:textId="55A29C1D" w:rsidR="009D4A52" w:rsidRPr="00301391" w:rsidRDefault="009D4A52" w:rsidP="007304C9">
            <w:pPr>
              <w:spacing w:before="60" w:after="60"/>
            </w:pPr>
            <w:bookmarkStart w:id="3" w:name="_Hlk216679762"/>
            <w:r w:rsidRPr="008B1FC2">
              <w:t>Manages the District’s Field Training Officer (FTO) Program, ensuring compliance with POST and Departmental policies.  Maintains all Peace Officer related qualifications and training records including FTO, firearms, defensive tactics, POST hours, first responder medical training, perishable skills training, and other law enforcement training records.  Also functions as the District Co-Training Coordinator and ensures candidates for instructorships are evaluated to best serve district training needs. Monitors records for POST compliance. Develops, implements and/or coordinates training for district peace officers.</w:t>
            </w:r>
            <w:bookmarkEnd w:id="3"/>
          </w:p>
        </w:tc>
      </w:tr>
      <w:tr w:rsidR="007304C9" w:rsidRPr="00B94964" w14:paraId="76E9171A" w14:textId="77777777">
        <w:tc>
          <w:tcPr>
            <w:tcW w:w="1075" w:type="dxa"/>
            <w:shd w:val="clear" w:color="auto" w:fill="FFFFFF" w:themeFill="background1"/>
          </w:tcPr>
          <w:p w14:paraId="4705C95F" w14:textId="725B1E5B" w:rsidR="007304C9" w:rsidRPr="00301391" w:rsidRDefault="009D4A52" w:rsidP="00DC258C">
            <w:pPr>
              <w:pStyle w:val="Heading"/>
              <w:jc w:val="center"/>
            </w:pPr>
            <w:r>
              <w:t>10</w:t>
            </w:r>
            <w:r w:rsidR="007304C9" w:rsidRPr="00301391">
              <w:t>%</w:t>
            </w:r>
          </w:p>
        </w:tc>
        <w:tc>
          <w:tcPr>
            <w:tcW w:w="9715" w:type="dxa"/>
            <w:shd w:val="clear" w:color="auto" w:fill="FFFFFF" w:themeFill="background1"/>
          </w:tcPr>
          <w:p w14:paraId="387055EA" w14:textId="77777777" w:rsidR="007304C9" w:rsidRDefault="009D4A52" w:rsidP="007304C9">
            <w:pPr>
              <w:spacing w:before="60" w:after="60"/>
            </w:pPr>
            <w:r>
              <w:t>EQUIPMENT AND ADMIN</w:t>
            </w:r>
          </w:p>
          <w:p w14:paraId="6A9DBFD5" w14:textId="77777777" w:rsidR="009D4A52" w:rsidRPr="005B1D02" w:rsidRDefault="009D4A52" w:rsidP="009D4A52">
            <w:pPr>
              <w:autoSpaceDE w:val="0"/>
              <w:autoSpaceDN w:val="0"/>
              <w:adjustRightInd w:val="0"/>
            </w:pPr>
            <w:r w:rsidRPr="005B1D02">
              <w:t>In coordination with park unit law enforcement supervisors, manages the Public Safety Telecommunications Program, including determining needs, coordinating repairs and installations, and acquiring equipment and materials on a district-wide basis. Reviews the maintenance of radios, Code-3 equipment, long guns, radar and other law enforcement/safety equipment in the District to assure adequate equipment is in place to accomplish the mission.  Oversees the servicing and maintenance of the Public Safety Office equipment.</w:t>
            </w:r>
          </w:p>
          <w:p w14:paraId="40D53AF3" w14:textId="77777777" w:rsidR="009D4A52" w:rsidRPr="005B1D02" w:rsidRDefault="009D4A52" w:rsidP="009D4A52">
            <w:pPr>
              <w:autoSpaceDE w:val="0"/>
              <w:autoSpaceDN w:val="0"/>
              <w:adjustRightInd w:val="0"/>
            </w:pPr>
            <w:r w:rsidRPr="005B1D02">
              <w:t xml:space="preserve"> </w:t>
            </w:r>
          </w:p>
          <w:p w14:paraId="440B0C71" w14:textId="4F435DAF" w:rsidR="009D4A52" w:rsidRPr="00301391" w:rsidRDefault="009D4A52" w:rsidP="009D4A52">
            <w:pPr>
              <w:spacing w:before="60" w:after="60"/>
            </w:pPr>
            <w:r w:rsidRPr="005B1D02">
              <w:rPr>
                <w:color w:val="000000" w:themeColor="text1"/>
              </w:rPr>
              <w:t>Responsible for the coordination and management of all district policies relating to the Public Safety and Law Enforcement programs. Supervises the maintenance and security of all law enforcement, Internal Affairs Investigation, visitor accident, and incident reports and records within the District. Reviews and maintains copies of SEMS planning and district business and emergency plans.  Ensures that the monthly Department of Justice (DOJ) Report is completed accurately and in a timely manner. Maintains all records, reports and files at the Public Safety Office are maintained in the manner directed by Department and District policy concerning security and retention. Manages Public Safety Office budget to ensure legal and appropriate expenditure of funds. Prepares annual performance reviews for subordinate staff.  Prepares corrective and adverse actions as necessary. Tracks and requests when needed, peace officer ID cards on the prescribed 5-year cycle. Prepares and reviews the districts Injury Illness Prevention Plan (IIPP)</w:t>
            </w:r>
          </w:p>
        </w:tc>
      </w:tr>
      <w:tr w:rsidR="007304C9" w:rsidRPr="00B94964" w14:paraId="0A9EBC29" w14:textId="77777777" w:rsidTr="003D5324">
        <w:tc>
          <w:tcPr>
            <w:tcW w:w="10790" w:type="dxa"/>
            <w:gridSpan w:val="2"/>
            <w:shd w:val="clear" w:color="auto" w:fill="F2F2F2" w:themeFill="background1" w:themeFillShade="F2"/>
          </w:tcPr>
          <w:p w14:paraId="6728284B" w14:textId="77777777" w:rsidR="007304C9" w:rsidRPr="00301391" w:rsidRDefault="007304C9" w:rsidP="00DC258C">
            <w:pPr>
              <w:pStyle w:val="Heading"/>
            </w:pPr>
            <w:r w:rsidRPr="00301391">
              <w:t>MARGINAL FUNCTIONS:</w:t>
            </w:r>
          </w:p>
        </w:tc>
      </w:tr>
      <w:tr w:rsidR="007304C9" w:rsidRPr="00B94964" w14:paraId="1E5B15B5" w14:textId="77777777" w:rsidTr="003D5324">
        <w:tc>
          <w:tcPr>
            <w:tcW w:w="1075" w:type="dxa"/>
            <w:shd w:val="clear" w:color="auto" w:fill="F2F2F2" w:themeFill="background1" w:themeFillShade="F2"/>
          </w:tcPr>
          <w:p w14:paraId="06A52E7D" w14:textId="77777777" w:rsidR="007304C9" w:rsidRPr="00301391" w:rsidRDefault="007304C9" w:rsidP="00DC258C">
            <w:pPr>
              <w:pStyle w:val="Heading"/>
              <w:jc w:val="center"/>
            </w:pPr>
            <w:r w:rsidRPr="00301391">
              <w:t>%</w:t>
            </w:r>
          </w:p>
        </w:tc>
        <w:tc>
          <w:tcPr>
            <w:tcW w:w="9715" w:type="dxa"/>
            <w:shd w:val="clear" w:color="auto" w:fill="F2F2F2" w:themeFill="background1" w:themeFillShade="F2"/>
          </w:tcPr>
          <w:p w14:paraId="09F530BA" w14:textId="77777777" w:rsidR="007304C9" w:rsidRPr="00301391" w:rsidRDefault="007304C9" w:rsidP="00DC258C">
            <w:pPr>
              <w:pStyle w:val="Heading"/>
            </w:pPr>
            <w:r w:rsidRPr="00301391">
              <w:t>TASK/DUTIES</w:t>
            </w:r>
          </w:p>
        </w:tc>
      </w:tr>
      <w:tr w:rsidR="007304C9" w:rsidRPr="00B94964" w14:paraId="5073AD53" w14:textId="77777777">
        <w:tc>
          <w:tcPr>
            <w:tcW w:w="1075" w:type="dxa"/>
            <w:shd w:val="clear" w:color="auto" w:fill="FFFFFF" w:themeFill="background1"/>
          </w:tcPr>
          <w:p w14:paraId="275C74D5" w14:textId="77777777" w:rsidR="007304C9" w:rsidRPr="00301391" w:rsidRDefault="007304C9">
            <w:pPr>
              <w:jc w:val="center"/>
              <w:rPr>
                <w:b/>
                <w:bCs/>
              </w:rPr>
            </w:pPr>
            <w:r w:rsidRPr="00301391">
              <w:rPr>
                <w:b/>
                <w:bCs/>
              </w:rPr>
              <w:t>5%</w:t>
            </w:r>
          </w:p>
        </w:tc>
        <w:tc>
          <w:tcPr>
            <w:tcW w:w="9715" w:type="dxa"/>
            <w:shd w:val="clear" w:color="auto" w:fill="FFFFFF" w:themeFill="background1"/>
          </w:tcPr>
          <w:p w14:paraId="20FACC13" w14:textId="77777777" w:rsidR="007304C9" w:rsidRPr="00301391" w:rsidRDefault="007304C9">
            <w:r w:rsidRPr="00301391">
              <w:t>Other job-related duties as assigned and necessary for operational continuity. Attend staff meetings and trainings and prepare administrative paperwork to meet operational needs.</w:t>
            </w:r>
          </w:p>
        </w:tc>
      </w:tr>
      <w:tr w:rsidR="007304C9" w:rsidRPr="00B94964" w14:paraId="5779AAD1" w14:textId="77777777" w:rsidTr="003D5324">
        <w:tc>
          <w:tcPr>
            <w:tcW w:w="10790" w:type="dxa"/>
            <w:gridSpan w:val="2"/>
            <w:shd w:val="clear" w:color="auto" w:fill="F2F2F2" w:themeFill="background1" w:themeFillShade="F2"/>
          </w:tcPr>
          <w:p w14:paraId="00CD1A61" w14:textId="77777777" w:rsidR="007304C9" w:rsidRPr="00301391" w:rsidRDefault="007304C9" w:rsidP="00DC258C">
            <w:pPr>
              <w:pStyle w:val="Heading"/>
            </w:pPr>
            <w:r w:rsidRPr="00301391">
              <w:t>TYPICAL WORKING CONDITIONS</w:t>
            </w:r>
          </w:p>
        </w:tc>
      </w:tr>
      <w:tr w:rsidR="007304C9" w:rsidRPr="00B94964" w14:paraId="61975EB5" w14:textId="77777777">
        <w:trPr>
          <w:trHeight w:val="432"/>
        </w:trPr>
        <w:tc>
          <w:tcPr>
            <w:tcW w:w="10790" w:type="dxa"/>
            <w:gridSpan w:val="2"/>
            <w:shd w:val="clear" w:color="auto" w:fill="FFFFFF" w:themeFill="background1"/>
          </w:tcPr>
          <w:p w14:paraId="719AFAE0" w14:textId="3F8545FD" w:rsidR="007304C9" w:rsidRPr="00301391" w:rsidRDefault="009D4A52">
            <w:r w:rsidRPr="00F242EB">
              <w:rPr>
                <w:color w:val="000000" w:themeColor="text1"/>
              </w:rPr>
              <w:lastRenderedPageBreak/>
              <w:t>Office setting with visits to park units, external offices, and experiences in the outdoors. Must be willing to work weekends and holidays as necessary. Must be reachable at all times for emergency communications unless approved to hand off to an alternate.</w:t>
            </w:r>
          </w:p>
        </w:tc>
      </w:tr>
    </w:tbl>
    <w:p w14:paraId="07191EFF" w14:textId="77777777" w:rsidR="003140F3" w:rsidRPr="00AE1518" w:rsidRDefault="003140F3" w:rsidP="00AE1518">
      <w:pPr>
        <w:spacing w:after="0" w:line="240" w:lineRule="auto"/>
        <w:rPr>
          <w:b/>
          <w:bCs/>
          <w:sz w:val="2"/>
        </w:rPr>
        <w:sectPr w:rsidR="003140F3" w:rsidRPr="00AE1518" w:rsidSect="0027756C">
          <w:type w:val="continuous"/>
          <w:pgSz w:w="12240" w:h="15840"/>
          <w:pgMar w:top="720" w:right="720" w:bottom="720" w:left="720" w:header="720" w:footer="720" w:gutter="0"/>
          <w:cols w:space="720"/>
          <w:formProt w:val="0"/>
          <w:docGrid w:linePitch="360"/>
        </w:sectPr>
      </w:pPr>
    </w:p>
    <w:tbl>
      <w:tblPr>
        <w:tblStyle w:val="TableGrid"/>
        <w:tblW w:w="0" w:type="auto"/>
        <w:tblLook w:val="04A0" w:firstRow="1" w:lastRow="0" w:firstColumn="1" w:lastColumn="0" w:noHBand="0" w:noVBand="1"/>
      </w:tblPr>
      <w:tblGrid>
        <w:gridCol w:w="10790"/>
      </w:tblGrid>
      <w:tr w:rsidR="00686AF4" w:rsidRPr="00686AF4" w14:paraId="2A3F17F3" w14:textId="77777777" w:rsidTr="003D5324">
        <w:tc>
          <w:tcPr>
            <w:tcW w:w="10790" w:type="dxa"/>
            <w:shd w:val="clear" w:color="auto" w:fill="F2F2F2" w:themeFill="background1" w:themeFillShade="F2"/>
          </w:tcPr>
          <w:p w14:paraId="69C6DCEC" w14:textId="77777777" w:rsidR="00D87D7E" w:rsidRPr="00686AF4" w:rsidRDefault="007304C9" w:rsidP="00DC258C">
            <w:pPr>
              <w:pStyle w:val="Heading"/>
            </w:pPr>
            <w:r w:rsidRPr="00686AF4">
              <w:t>TELEWORK DESIGNATION</w:t>
            </w:r>
            <w:r w:rsidR="006E0546" w:rsidRPr="00686AF4">
              <w:t xml:space="preserve"> </w:t>
            </w:r>
          </w:p>
          <w:p w14:paraId="0D164419" w14:textId="77777777" w:rsidR="007304C9" w:rsidRPr="00686AF4" w:rsidRDefault="00D87D7E" w:rsidP="00DC258C">
            <w:pPr>
              <w:pStyle w:val="Heading"/>
            </w:pPr>
            <w:r w:rsidRPr="00686AF4">
              <w:t xml:space="preserve">This position is designated as: </w:t>
            </w:r>
            <w:r w:rsidR="006E0546" w:rsidRPr="00686AF4">
              <w:t>(Check one)</w:t>
            </w:r>
          </w:p>
        </w:tc>
      </w:tr>
      <w:tr w:rsidR="007304C9" w:rsidRPr="00686AF4" w14:paraId="30EFBD79" w14:textId="77777777" w:rsidTr="0035019F">
        <w:trPr>
          <w:trHeight w:val="422"/>
        </w:trPr>
        <w:tc>
          <w:tcPr>
            <w:tcW w:w="10790" w:type="dxa"/>
            <w:shd w:val="clear" w:color="auto" w:fill="FFFFFF" w:themeFill="background1"/>
          </w:tcPr>
          <w:p w14:paraId="518686D7" w14:textId="4721E6DF" w:rsidR="007304C9" w:rsidRPr="00686AF4" w:rsidRDefault="00152C26" w:rsidP="0035019F">
            <w:pPr>
              <w:spacing w:before="40"/>
            </w:pPr>
            <w:sdt>
              <w:sdtPr>
                <w:id w:val="526679610"/>
                <w14:checkbox>
                  <w14:checked w14:val="0"/>
                  <w14:checkedState w14:val="2612" w14:font="MS Gothic"/>
                  <w14:uncheckedState w14:val="2610" w14:font="MS Gothic"/>
                </w14:checkbox>
              </w:sdtPr>
              <w:sdtEndPr/>
              <w:sdtContent>
                <w:r w:rsidR="0035019F" w:rsidRPr="00686AF4">
                  <w:rPr>
                    <w:rFonts w:ascii="MS Gothic" w:eastAsia="MS Gothic" w:hAnsi="MS Gothic" w:hint="eastAsia"/>
                  </w:rPr>
                  <w:t>☐</w:t>
                </w:r>
              </w:sdtContent>
            </w:sdt>
            <w:r w:rsidR="00397DE0" w:rsidRPr="00686AF4">
              <w:t xml:space="preserve"> Telework Eligible – Office Centered</w:t>
            </w:r>
            <w:r w:rsidR="0035019F" w:rsidRPr="00686AF4">
              <w:t xml:space="preserve">    </w:t>
            </w:r>
            <w:sdt>
              <w:sdtPr>
                <w:id w:val="1059135835"/>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Telework Eligible – Remote Centered</w:t>
            </w:r>
            <w:r w:rsidR="0035019F" w:rsidRPr="00686AF4">
              <w:t xml:space="preserve">     </w:t>
            </w:r>
            <w:sdt>
              <w:sdtPr>
                <w:id w:val="-720894336"/>
                <w14:checkbox>
                  <w14:checked w14:val="1"/>
                  <w14:checkedState w14:val="2612" w14:font="MS Gothic"/>
                  <w14:uncheckedState w14:val="2610" w14:font="MS Gothic"/>
                </w14:checkbox>
              </w:sdtPr>
              <w:sdtEndPr/>
              <w:sdtContent>
                <w:r w:rsidR="009D4A52">
                  <w:rPr>
                    <w:rFonts w:ascii="MS Gothic" w:eastAsia="MS Gothic" w:hAnsi="MS Gothic" w:hint="eastAsia"/>
                  </w:rPr>
                  <w:t>☒</w:t>
                </w:r>
              </w:sdtContent>
            </w:sdt>
            <w:r w:rsidR="00397DE0" w:rsidRPr="00686AF4">
              <w:t xml:space="preserve"> Not Telework Eligible</w:t>
            </w:r>
          </w:p>
        </w:tc>
      </w:tr>
    </w:tbl>
    <w:p w14:paraId="78449CDA" w14:textId="77777777" w:rsidR="003140F3" w:rsidRPr="00686AF4" w:rsidRDefault="003140F3" w:rsidP="00AE1518">
      <w:pPr>
        <w:spacing w:after="0" w:line="240" w:lineRule="auto"/>
        <w:rPr>
          <w:b/>
          <w:bCs/>
          <w:sz w:val="2"/>
          <w:szCs w:val="2"/>
        </w:rPr>
        <w:sectPr w:rsidR="003140F3" w:rsidRPr="00686AF4" w:rsidSect="0027756C">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4315"/>
        <w:gridCol w:w="4320"/>
        <w:gridCol w:w="2155"/>
      </w:tblGrid>
      <w:tr w:rsidR="00686AF4" w:rsidRPr="00686AF4" w14:paraId="3870B4A3" w14:textId="77777777" w:rsidTr="003D5324">
        <w:trPr>
          <w:trHeight w:val="233"/>
        </w:trPr>
        <w:tc>
          <w:tcPr>
            <w:tcW w:w="10790" w:type="dxa"/>
            <w:gridSpan w:val="3"/>
            <w:shd w:val="clear" w:color="auto" w:fill="F2F2F2" w:themeFill="background1" w:themeFillShade="F2"/>
          </w:tcPr>
          <w:p w14:paraId="7B42457D" w14:textId="77777777" w:rsidR="007304C9" w:rsidRPr="00686AF4" w:rsidRDefault="007304C9" w:rsidP="00DC258C">
            <w:pPr>
              <w:pStyle w:val="Heading"/>
            </w:pPr>
            <w:r w:rsidRPr="00686AF4">
              <w:t>SPECIAL REQUIREMENTS:</w:t>
            </w:r>
          </w:p>
        </w:tc>
      </w:tr>
      <w:tr w:rsidR="00686AF4" w:rsidRPr="00686AF4" w14:paraId="27FC336E" w14:textId="77777777" w:rsidTr="0032366C">
        <w:trPr>
          <w:trHeight w:val="432"/>
        </w:trPr>
        <w:tc>
          <w:tcPr>
            <w:tcW w:w="10790" w:type="dxa"/>
            <w:gridSpan w:val="3"/>
            <w:tcBorders>
              <w:bottom w:val="single" w:sz="4" w:space="0" w:color="auto"/>
            </w:tcBorders>
            <w:shd w:val="clear" w:color="auto" w:fill="FFFFFF" w:themeFill="background1"/>
          </w:tcPr>
          <w:p w14:paraId="77A5A01B" w14:textId="7AA2DD56" w:rsidR="008820B7" w:rsidRPr="00686AF4" w:rsidRDefault="008820B7" w:rsidP="008820B7">
            <w:pPr>
              <w:tabs>
                <w:tab w:val="left" w:pos="1548"/>
              </w:tabs>
            </w:pPr>
          </w:p>
        </w:tc>
      </w:tr>
      <w:tr w:rsidR="007304C9" w:rsidRPr="00301391" w14:paraId="71CF0525" w14:textId="77777777" w:rsidTr="003D5324">
        <w:tc>
          <w:tcPr>
            <w:tcW w:w="10790" w:type="dxa"/>
            <w:gridSpan w:val="3"/>
            <w:tcBorders>
              <w:bottom w:val="double" w:sz="4" w:space="0" w:color="auto"/>
            </w:tcBorders>
            <w:shd w:val="clear" w:color="auto" w:fill="F2F2F2" w:themeFill="background1" w:themeFillShade="F2"/>
          </w:tcPr>
          <w:p w14:paraId="114DD41D" w14:textId="77777777" w:rsidR="007304C9" w:rsidRPr="00301391" w:rsidRDefault="007304C9" w:rsidP="008D7129">
            <w:pPr>
              <w:keepNext/>
              <w:spacing w:before="20" w:after="20"/>
              <w:rPr>
                <w:b/>
                <w:bCs/>
                <w:sz w:val="20"/>
                <w:szCs w:val="20"/>
              </w:rPr>
            </w:pPr>
            <w:r w:rsidRPr="00301391">
              <w:rPr>
                <w:b/>
                <w:bCs/>
                <w:sz w:val="20"/>
                <w:szCs w:val="20"/>
              </w:rPr>
              <w:t>The statements contained in this job description reflect general details as necessary to describe the principal functions of this job. It should not be considered an all-inclusive listing of work requirements. The incumbent of this position may perform other duties (commensurate with the classification) as assigned, including work in other functional areas to cover during absences, to equalize peak work periods, or to otherwise balance the workload.</w:t>
            </w:r>
          </w:p>
        </w:tc>
      </w:tr>
      <w:tr w:rsidR="007304C9" w:rsidRPr="00301391" w14:paraId="4BFD5621" w14:textId="77777777" w:rsidTr="003D5324">
        <w:tc>
          <w:tcPr>
            <w:tcW w:w="10790" w:type="dxa"/>
            <w:gridSpan w:val="3"/>
            <w:tcBorders>
              <w:top w:val="double" w:sz="4" w:space="0" w:color="auto"/>
            </w:tcBorders>
            <w:shd w:val="clear" w:color="auto" w:fill="F2F2F2" w:themeFill="background1" w:themeFillShade="F2"/>
          </w:tcPr>
          <w:p w14:paraId="2E054784" w14:textId="77777777" w:rsidR="007304C9" w:rsidRPr="00301391" w:rsidRDefault="007304C9" w:rsidP="008D7129">
            <w:pPr>
              <w:keepNext/>
              <w:spacing w:before="20"/>
              <w:rPr>
                <w:b/>
                <w:bCs/>
                <w:sz w:val="20"/>
                <w:szCs w:val="20"/>
              </w:rPr>
            </w:pPr>
            <w:r w:rsidRPr="00301391">
              <w:rPr>
                <w:b/>
                <w:bCs/>
                <w:sz w:val="20"/>
                <w:szCs w:val="20"/>
              </w:rPr>
              <w:t xml:space="preserve">SUPERVISOR STATEMENT: </w:t>
            </w:r>
          </w:p>
          <w:p w14:paraId="1B955C29" w14:textId="77777777" w:rsidR="007304C9" w:rsidRPr="00301391" w:rsidRDefault="007304C9" w:rsidP="008D7129">
            <w:pPr>
              <w:keepNext/>
              <w:spacing w:after="20"/>
            </w:pPr>
            <w:r w:rsidRPr="00301391">
              <w:rPr>
                <w:sz w:val="20"/>
                <w:szCs w:val="20"/>
              </w:rPr>
              <w:t>I CERTIFY THIS DUTY STATEMENT REPRESENTS AN ACCURATE DESCRIPTION OF THE ESSENTIAL FUNCTIONS OF THIS POSITION. I HAVE DISCUSSED THE DUTIES OF THIS POSITION WITH THE EMPLOYEE AND PROVIDED THE EMPLOYEE WITH A COPY OF THIS DUTY STATEMENT.</w:t>
            </w:r>
          </w:p>
        </w:tc>
      </w:tr>
      <w:tr w:rsidR="007304C9" w:rsidRPr="00301391" w14:paraId="56E2BBC8" w14:textId="77777777" w:rsidTr="0032366C">
        <w:trPr>
          <w:cantSplit/>
        </w:trPr>
        <w:tc>
          <w:tcPr>
            <w:tcW w:w="4315" w:type="dxa"/>
            <w:shd w:val="clear" w:color="auto" w:fill="FFFFFF" w:themeFill="background1"/>
          </w:tcPr>
          <w:p w14:paraId="50DE0388" w14:textId="77777777" w:rsidR="007304C9" w:rsidRPr="00301391" w:rsidRDefault="007304C9" w:rsidP="008329B5">
            <w:pPr>
              <w:pStyle w:val="Heading"/>
              <w:keepNext/>
            </w:pPr>
            <w:r w:rsidRPr="00301391">
              <w:t>SUPERVISOR NAME (PRINT OR TYPE)</w:t>
            </w:r>
          </w:p>
        </w:tc>
        <w:tc>
          <w:tcPr>
            <w:tcW w:w="4320" w:type="dxa"/>
            <w:shd w:val="clear" w:color="auto" w:fill="FFFFFF" w:themeFill="background1"/>
          </w:tcPr>
          <w:p w14:paraId="703A668C" w14:textId="77777777" w:rsidR="007304C9" w:rsidRPr="00301391" w:rsidRDefault="007304C9" w:rsidP="008329B5">
            <w:pPr>
              <w:pStyle w:val="Heading"/>
              <w:keepNext/>
            </w:pPr>
            <w:r w:rsidRPr="00301391">
              <w:t>SUPERVISOR SIGNATURE</w:t>
            </w:r>
          </w:p>
        </w:tc>
        <w:tc>
          <w:tcPr>
            <w:tcW w:w="2155" w:type="dxa"/>
            <w:shd w:val="clear" w:color="auto" w:fill="FFFFFF" w:themeFill="background1"/>
          </w:tcPr>
          <w:p w14:paraId="0B7D0984" w14:textId="77777777" w:rsidR="007304C9" w:rsidRPr="00301391" w:rsidRDefault="007304C9" w:rsidP="008329B5">
            <w:pPr>
              <w:pStyle w:val="Heading"/>
              <w:keepNext/>
            </w:pPr>
            <w:r w:rsidRPr="00301391">
              <w:t>DATE</w:t>
            </w:r>
          </w:p>
        </w:tc>
      </w:tr>
      <w:tr w:rsidR="007304C9" w:rsidRPr="00301391" w14:paraId="44AB81C6" w14:textId="77777777">
        <w:trPr>
          <w:trHeight w:val="485"/>
        </w:trPr>
        <w:tc>
          <w:tcPr>
            <w:tcW w:w="4315" w:type="dxa"/>
            <w:shd w:val="clear" w:color="auto" w:fill="FFFFFF" w:themeFill="background1"/>
            <w:vAlign w:val="center"/>
          </w:tcPr>
          <w:p w14:paraId="534AD5A6" w14:textId="77777777" w:rsidR="007304C9" w:rsidRPr="00301391" w:rsidRDefault="007304C9" w:rsidP="008329B5">
            <w:pPr>
              <w:keepNext/>
              <w:rPr>
                <w:b/>
                <w:bCs/>
              </w:rPr>
            </w:pPr>
          </w:p>
        </w:tc>
        <w:tc>
          <w:tcPr>
            <w:tcW w:w="4320" w:type="dxa"/>
            <w:shd w:val="clear" w:color="auto" w:fill="FFFFFF" w:themeFill="background1"/>
            <w:vAlign w:val="center"/>
          </w:tcPr>
          <w:p w14:paraId="78F33404" w14:textId="77777777" w:rsidR="007304C9" w:rsidRPr="00301391" w:rsidRDefault="007304C9" w:rsidP="008329B5">
            <w:pPr>
              <w:keepNext/>
              <w:rPr>
                <w:b/>
                <w:bCs/>
                <w:sz w:val="20"/>
                <w:szCs w:val="20"/>
              </w:rPr>
            </w:pPr>
          </w:p>
        </w:tc>
        <w:tc>
          <w:tcPr>
            <w:tcW w:w="2155" w:type="dxa"/>
            <w:shd w:val="clear" w:color="auto" w:fill="FFFFFF" w:themeFill="background1"/>
            <w:vAlign w:val="center"/>
          </w:tcPr>
          <w:p w14:paraId="251F812E" w14:textId="77777777" w:rsidR="007304C9" w:rsidRPr="00301391" w:rsidRDefault="007304C9" w:rsidP="008329B5">
            <w:pPr>
              <w:keepNext/>
              <w:rPr>
                <w:b/>
                <w:bCs/>
                <w:sz w:val="20"/>
                <w:szCs w:val="20"/>
              </w:rPr>
            </w:pPr>
          </w:p>
        </w:tc>
      </w:tr>
      <w:tr w:rsidR="007304C9" w:rsidRPr="00301391" w14:paraId="21B8A79B" w14:textId="77777777" w:rsidTr="003D5324">
        <w:tc>
          <w:tcPr>
            <w:tcW w:w="10790" w:type="dxa"/>
            <w:gridSpan w:val="3"/>
            <w:shd w:val="clear" w:color="auto" w:fill="F2F2F2" w:themeFill="background1" w:themeFillShade="F2"/>
          </w:tcPr>
          <w:p w14:paraId="029E6E63" w14:textId="77777777" w:rsidR="007304C9" w:rsidRPr="00301391" w:rsidRDefault="007304C9" w:rsidP="008D7129">
            <w:pPr>
              <w:keepNext/>
              <w:spacing w:before="20"/>
              <w:rPr>
                <w:b/>
                <w:bCs/>
                <w:sz w:val="20"/>
                <w:szCs w:val="20"/>
              </w:rPr>
            </w:pPr>
            <w:r w:rsidRPr="00301391">
              <w:rPr>
                <w:b/>
                <w:bCs/>
                <w:sz w:val="20"/>
                <w:szCs w:val="20"/>
              </w:rPr>
              <w:t>EMPLOYEE STATEMENT:</w:t>
            </w:r>
          </w:p>
          <w:p w14:paraId="12FD7D32" w14:textId="77777777" w:rsidR="007304C9" w:rsidRPr="00301391" w:rsidRDefault="007304C9" w:rsidP="008D7129">
            <w:pPr>
              <w:keepNext/>
              <w:spacing w:after="20"/>
            </w:pPr>
            <w:r w:rsidRPr="00301391">
              <w:rPr>
                <w:sz w:val="20"/>
                <w:szCs w:val="20"/>
              </w:rPr>
              <w:t>I CERTIFY I HAVE READ, UNDERSTAND, AND CAN PERFORM THE DUTIES OF THIS POSITION EITHER WITH OR WITHOUT REASONABLE ACCOMMODATION. I HAVE DISCUSSED THESE DUTIES WITH MY SUPERVISOR AND HAVE BEEN PROVIDED A COPY OF THIS DUTY STATEMENT.</w:t>
            </w:r>
          </w:p>
        </w:tc>
      </w:tr>
      <w:tr w:rsidR="007304C9" w:rsidRPr="00301391" w14:paraId="63F843AC" w14:textId="77777777">
        <w:tc>
          <w:tcPr>
            <w:tcW w:w="4315" w:type="dxa"/>
            <w:shd w:val="clear" w:color="auto" w:fill="FFFFFF" w:themeFill="background1"/>
          </w:tcPr>
          <w:p w14:paraId="4402B7E1" w14:textId="77777777" w:rsidR="007304C9" w:rsidRPr="00301391" w:rsidRDefault="007304C9" w:rsidP="008329B5">
            <w:pPr>
              <w:pStyle w:val="Heading"/>
              <w:keepNext/>
            </w:pPr>
            <w:r w:rsidRPr="00301391">
              <w:t>EMPLOYEE NAME (PRINT OR TYPE)</w:t>
            </w:r>
          </w:p>
        </w:tc>
        <w:tc>
          <w:tcPr>
            <w:tcW w:w="4320" w:type="dxa"/>
            <w:shd w:val="clear" w:color="auto" w:fill="FFFFFF" w:themeFill="background1"/>
          </w:tcPr>
          <w:p w14:paraId="37551306" w14:textId="77777777" w:rsidR="007304C9" w:rsidRPr="00301391" w:rsidRDefault="007304C9" w:rsidP="008329B5">
            <w:pPr>
              <w:pStyle w:val="Heading"/>
              <w:keepNext/>
            </w:pPr>
            <w:r w:rsidRPr="00301391">
              <w:t>EMPLOYEE SIGNATURE</w:t>
            </w:r>
          </w:p>
        </w:tc>
        <w:tc>
          <w:tcPr>
            <w:tcW w:w="2155" w:type="dxa"/>
            <w:shd w:val="clear" w:color="auto" w:fill="FFFFFF" w:themeFill="background1"/>
          </w:tcPr>
          <w:p w14:paraId="55C79050" w14:textId="77777777" w:rsidR="007304C9" w:rsidRPr="00301391" w:rsidRDefault="007304C9" w:rsidP="008329B5">
            <w:pPr>
              <w:pStyle w:val="Heading"/>
              <w:keepNext/>
            </w:pPr>
            <w:r w:rsidRPr="00301391">
              <w:t>DATE</w:t>
            </w:r>
          </w:p>
        </w:tc>
      </w:tr>
      <w:tr w:rsidR="007304C9" w:rsidRPr="00301391" w14:paraId="7F360FFA" w14:textId="77777777">
        <w:trPr>
          <w:trHeight w:val="485"/>
        </w:trPr>
        <w:tc>
          <w:tcPr>
            <w:tcW w:w="4315" w:type="dxa"/>
            <w:shd w:val="clear" w:color="auto" w:fill="FFFFFF" w:themeFill="background1"/>
            <w:vAlign w:val="center"/>
          </w:tcPr>
          <w:p w14:paraId="46490BEE" w14:textId="77777777" w:rsidR="007304C9" w:rsidRPr="00301391" w:rsidRDefault="007304C9">
            <w:pPr>
              <w:rPr>
                <w:b/>
                <w:bCs/>
              </w:rPr>
            </w:pPr>
          </w:p>
        </w:tc>
        <w:tc>
          <w:tcPr>
            <w:tcW w:w="4320" w:type="dxa"/>
            <w:shd w:val="clear" w:color="auto" w:fill="FFFFFF" w:themeFill="background1"/>
            <w:vAlign w:val="center"/>
          </w:tcPr>
          <w:p w14:paraId="7B5B7942" w14:textId="77777777" w:rsidR="007304C9" w:rsidRPr="00301391" w:rsidRDefault="007304C9">
            <w:pPr>
              <w:rPr>
                <w:b/>
                <w:bCs/>
                <w:sz w:val="20"/>
                <w:szCs w:val="20"/>
              </w:rPr>
            </w:pPr>
          </w:p>
        </w:tc>
        <w:tc>
          <w:tcPr>
            <w:tcW w:w="2155" w:type="dxa"/>
            <w:shd w:val="clear" w:color="auto" w:fill="FFFFFF" w:themeFill="background1"/>
            <w:vAlign w:val="center"/>
          </w:tcPr>
          <w:p w14:paraId="7F47C3F8" w14:textId="77777777" w:rsidR="007304C9" w:rsidRPr="00301391" w:rsidRDefault="007304C9">
            <w:pPr>
              <w:rPr>
                <w:b/>
                <w:bCs/>
                <w:sz w:val="20"/>
                <w:szCs w:val="20"/>
              </w:rPr>
            </w:pPr>
          </w:p>
        </w:tc>
      </w:tr>
    </w:tbl>
    <w:p w14:paraId="580FF902" w14:textId="77777777" w:rsidR="00023120" w:rsidRPr="00023120" w:rsidRDefault="004A7391" w:rsidP="00B94964">
      <w:r>
        <w:tab/>
      </w:r>
    </w:p>
    <w:sectPr w:rsidR="00023120" w:rsidRPr="00023120" w:rsidSect="0027756C">
      <w:type w:val="continuous"/>
      <w:pgSz w:w="12240" w:h="15840"/>
      <w:pgMar w:top="720" w:right="720" w:bottom="720" w:left="7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E0A25" w14:textId="77777777" w:rsidR="00152C26" w:rsidRDefault="00152C26" w:rsidP="007304C9">
      <w:pPr>
        <w:spacing w:after="0" w:line="240" w:lineRule="auto"/>
      </w:pPr>
      <w:r>
        <w:separator/>
      </w:r>
    </w:p>
  </w:endnote>
  <w:endnote w:type="continuationSeparator" w:id="0">
    <w:p w14:paraId="73A3FF57" w14:textId="77777777" w:rsidR="00152C26" w:rsidRDefault="00152C26" w:rsidP="0073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78038" w14:textId="77777777" w:rsidR="007304C9" w:rsidRPr="00686AF4" w:rsidRDefault="007304C9">
    <w:pPr>
      <w:pStyle w:val="Footer"/>
      <w:rPr>
        <w:sz w:val="18"/>
        <w:szCs w:val="18"/>
      </w:rPr>
    </w:pPr>
    <w:r w:rsidRPr="00686AF4">
      <w:rPr>
        <w:sz w:val="18"/>
        <w:szCs w:val="18"/>
      </w:rPr>
      <w:t>DPR 90 (</w:t>
    </w:r>
    <w:r w:rsidR="00741F02" w:rsidRPr="00686AF4">
      <w:rPr>
        <w:sz w:val="18"/>
        <w:szCs w:val="18"/>
      </w:rPr>
      <w:t xml:space="preserve">Rev. </w:t>
    </w:r>
    <w:r w:rsidR="008820B7" w:rsidRPr="00686AF4">
      <w:rPr>
        <w:sz w:val="18"/>
        <w:szCs w:val="18"/>
      </w:rPr>
      <w:t>1/2026</w:t>
    </w:r>
    <w:r w:rsidRPr="00686AF4">
      <w:rPr>
        <w:sz w:val="18"/>
        <w:szCs w:val="18"/>
      </w:rPr>
      <w:t>)(</w:t>
    </w:r>
    <w:proofErr w:type="spellStart"/>
    <w:r w:rsidRPr="00686AF4">
      <w:rPr>
        <w:sz w:val="18"/>
        <w:szCs w:val="18"/>
      </w:rPr>
      <w:t>Word</w:t>
    </w:r>
    <w:r w:rsidR="00741F02" w:rsidRPr="00686AF4">
      <w:rPr>
        <w:sz w:val="18"/>
        <w:szCs w:val="18"/>
      </w:rPr>
      <w:t>Template</w:t>
    </w:r>
    <w:proofErr w:type="spellEnd"/>
    <w:r w:rsidRPr="00686AF4">
      <w:rPr>
        <w:sz w:val="18"/>
        <w:szCs w:val="18"/>
      </w:rPr>
      <w:t xml:space="preserve"> </w:t>
    </w:r>
    <w:r w:rsidR="008820B7" w:rsidRPr="00686AF4">
      <w:rPr>
        <w:sz w:val="18"/>
        <w:szCs w:val="18"/>
      </w:rPr>
      <w:t>1/2/2026</w:t>
    </w:r>
    <w:r w:rsidRPr="00686AF4">
      <w:rPr>
        <w:sz w:val="18"/>
        <w:szCs w:val="18"/>
      </w:rPr>
      <w:t xml:space="preserve">)(Page </w:t>
    </w:r>
    <w:r w:rsidRPr="00686AF4">
      <w:rPr>
        <w:b/>
        <w:bCs/>
        <w:sz w:val="18"/>
        <w:szCs w:val="18"/>
      </w:rPr>
      <w:fldChar w:fldCharType="begin"/>
    </w:r>
    <w:r w:rsidRPr="00686AF4">
      <w:rPr>
        <w:b/>
        <w:bCs/>
        <w:sz w:val="18"/>
        <w:szCs w:val="18"/>
      </w:rPr>
      <w:instrText xml:space="preserve"> PAGE  \* Arabic  \* MERGEFORMAT </w:instrText>
    </w:r>
    <w:r w:rsidRPr="00686AF4">
      <w:rPr>
        <w:b/>
        <w:bCs/>
        <w:sz w:val="18"/>
        <w:szCs w:val="18"/>
      </w:rPr>
      <w:fldChar w:fldCharType="separate"/>
    </w:r>
    <w:r w:rsidRPr="00686AF4">
      <w:rPr>
        <w:b/>
        <w:bCs/>
        <w:noProof/>
        <w:sz w:val="18"/>
        <w:szCs w:val="18"/>
      </w:rPr>
      <w:t>1</w:t>
    </w:r>
    <w:r w:rsidRPr="00686AF4">
      <w:rPr>
        <w:b/>
        <w:bCs/>
        <w:sz w:val="18"/>
        <w:szCs w:val="18"/>
      </w:rPr>
      <w:fldChar w:fldCharType="end"/>
    </w:r>
    <w:r w:rsidRPr="00686AF4">
      <w:rPr>
        <w:sz w:val="18"/>
        <w:szCs w:val="18"/>
      </w:rPr>
      <w:t xml:space="preserve"> of </w:t>
    </w:r>
    <w:r w:rsidRPr="00686AF4">
      <w:rPr>
        <w:b/>
        <w:bCs/>
        <w:sz w:val="18"/>
        <w:szCs w:val="18"/>
      </w:rPr>
      <w:fldChar w:fldCharType="begin"/>
    </w:r>
    <w:r w:rsidRPr="00686AF4">
      <w:rPr>
        <w:b/>
        <w:bCs/>
        <w:sz w:val="18"/>
        <w:szCs w:val="18"/>
      </w:rPr>
      <w:instrText xml:space="preserve"> NUMPAGES  \* Arabic  \* MERGEFORMAT </w:instrText>
    </w:r>
    <w:r w:rsidRPr="00686AF4">
      <w:rPr>
        <w:b/>
        <w:bCs/>
        <w:sz w:val="18"/>
        <w:szCs w:val="18"/>
      </w:rPr>
      <w:fldChar w:fldCharType="separate"/>
    </w:r>
    <w:r w:rsidRPr="00686AF4">
      <w:rPr>
        <w:b/>
        <w:bCs/>
        <w:noProof/>
        <w:sz w:val="18"/>
        <w:szCs w:val="18"/>
      </w:rPr>
      <w:t>2</w:t>
    </w:r>
    <w:r w:rsidRPr="00686AF4">
      <w:rPr>
        <w:b/>
        <w:bCs/>
        <w:sz w:val="18"/>
        <w:szCs w:val="18"/>
      </w:rPr>
      <w:fldChar w:fldCharType="end"/>
    </w:r>
    <w:r w:rsidRPr="00686AF4">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85FEC" w14:textId="77777777" w:rsidR="00152C26" w:rsidRDefault="00152C26" w:rsidP="007304C9">
      <w:pPr>
        <w:spacing w:after="0" w:line="240" w:lineRule="auto"/>
      </w:pPr>
      <w:r>
        <w:separator/>
      </w:r>
    </w:p>
  </w:footnote>
  <w:footnote w:type="continuationSeparator" w:id="0">
    <w:p w14:paraId="735FFD5D" w14:textId="77777777" w:rsidR="00152C26" w:rsidRDefault="00152C26" w:rsidP="007304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4F3"/>
    <w:rsid w:val="0000522F"/>
    <w:rsid w:val="00022A59"/>
    <w:rsid w:val="00023120"/>
    <w:rsid w:val="000432D9"/>
    <w:rsid w:val="000716BD"/>
    <w:rsid w:val="0009508D"/>
    <w:rsid w:val="000B1718"/>
    <w:rsid w:val="001144B0"/>
    <w:rsid w:val="001278FF"/>
    <w:rsid w:val="00152C26"/>
    <w:rsid w:val="0017464E"/>
    <w:rsid w:val="001807E1"/>
    <w:rsid w:val="00186513"/>
    <w:rsid w:val="001D164B"/>
    <w:rsid w:val="001D78C2"/>
    <w:rsid w:val="00250EC6"/>
    <w:rsid w:val="00264AEC"/>
    <w:rsid w:val="0027490B"/>
    <w:rsid w:val="0027756C"/>
    <w:rsid w:val="00283E39"/>
    <w:rsid w:val="002B4D4C"/>
    <w:rsid w:val="002E61F9"/>
    <w:rsid w:val="003140F3"/>
    <w:rsid w:val="0032246A"/>
    <w:rsid w:val="0032366C"/>
    <w:rsid w:val="00325E60"/>
    <w:rsid w:val="0035019F"/>
    <w:rsid w:val="00362EF8"/>
    <w:rsid w:val="00376D7E"/>
    <w:rsid w:val="0038782D"/>
    <w:rsid w:val="00397DE0"/>
    <w:rsid w:val="003D43F0"/>
    <w:rsid w:val="003D5324"/>
    <w:rsid w:val="003E279E"/>
    <w:rsid w:val="0040233C"/>
    <w:rsid w:val="004407D5"/>
    <w:rsid w:val="00454910"/>
    <w:rsid w:val="00465E58"/>
    <w:rsid w:val="004864F3"/>
    <w:rsid w:val="004A7391"/>
    <w:rsid w:val="004B3476"/>
    <w:rsid w:val="004B6382"/>
    <w:rsid w:val="005305A8"/>
    <w:rsid w:val="00584B19"/>
    <w:rsid w:val="0058686B"/>
    <w:rsid w:val="005A206A"/>
    <w:rsid w:val="005B10D2"/>
    <w:rsid w:val="005C0B79"/>
    <w:rsid w:val="005C7B55"/>
    <w:rsid w:val="006066A9"/>
    <w:rsid w:val="00607FBD"/>
    <w:rsid w:val="00633E67"/>
    <w:rsid w:val="00674187"/>
    <w:rsid w:val="006759BE"/>
    <w:rsid w:val="00686AF4"/>
    <w:rsid w:val="006D0B8B"/>
    <w:rsid w:val="006D3F87"/>
    <w:rsid w:val="006D442C"/>
    <w:rsid w:val="006E0546"/>
    <w:rsid w:val="006F0760"/>
    <w:rsid w:val="007304C9"/>
    <w:rsid w:val="00741F02"/>
    <w:rsid w:val="0075100A"/>
    <w:rsid w:val="00764A66"/>
    <w:rsid w:val="007774F3"/>
    <w:rsid w:val="007C3858"/>
    <w:rsid w:val="008329B5"/>
    <w:rsid w:val="00842A77"/>
    <w:rsid w:val="008820B7"/>
    <w:rsid w:val="00882D44"/>
    <w:rsid w:val="008C24DE"/>
    <w:rsid w:val="008D3708"/>
    <w:rsid w:val="008D7129"/>
    <w:rsid w:val="00907E27"/>
    <w:rsid w:val="00926989"/>
    <w:rsid w:val="009347E3"/>
    <w:rsid w:val="00942CB1"/>
    <w:rsid w:val="0094773B"/>
    <w:rsid w:val="00955256"/>
    <w:rsid w:val="00961EF6"/>
    <w:rsid w:val="009666E1"/>
    <w:rsid w:val="009B25A4"/>
    <w:rsid w:val="009B36E4"/>
    <w:rsid w:val="009D4A52"/>
    <w:rsid w:val="009F30B1"/>
    <w:rsid w:val="00A01B97"/>
    <w:rsid w:val="00A22661"/>
    <w:rsid w:val="00A3577E"/>
    <w:rsid w:val="00A425F5"/>
    <w:rsid w:val="00AB0D35"/>
    <w:rsid w:val="00AD5015"/>
    <w:rsid w:val="00AE1518"/>
    <w:rsid w:val="00AF377F"/>
    <w:rsid w:val="00B14245"/>
    <w:rsid w:val="00B7028D"/>
    <w:rsid w:val="00B94964"/>
    <w:rsid w:val="00BD0CFB"/>
    <w:rsid w:val="00BD26FE"/>
    <w:rsid w:val="00C22D88"/>
    <w:rsid w:val="00C44F09"/>
    <w:rsid w:val="00C73893"/>
    <w:rsid w:val="00C86D73"/>
    <w:rsid w:val="00CD7C14"/>
    <w:rsid w:val="00D02524"/>
    <w:rsid w:val="00D02B52"/>
    <w:rsid w:val="00D12CF3"/>
    <w:rsid w:val="00D82B33"/>
    <w:rsid w:val="00D849B7"/>
    <w:rsid w:val="00D87D7E"/>
    <w:rsid w:val="00D954D8"/>
    <w:rsid w:val="00DC258C"/>
    <w:rsid w:val="00DF747A"/>
    <w:rsid w:val="00E032A3"/>
    <w:rsid w:val="00E13BA8"/>
    <w:rsid w:val="00EA7580"/>
    <w:rsid w:val="00EC4E35"/>
    <w:rsid w:val="00EC583D"/>
    <w:rsid w:val="00F47900"/>
    <w:rsid w:val="00F95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47C44"/>
  <w15:chartTrackingRefBased/>
  <w15:docId w15:val="{CF019B03-72E2-4028-AA37-F55DA4435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locked="0"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730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locked/>
    <w:rsid w:val="00730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locked/>
    <w:rsid w:val="00730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locked/>
    <w:rsid w:val="00730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locked/>
    <w:rsid w:val="00730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locked/>
    <w:rsid w:val="00730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0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0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0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4C9"/>
    <w:rPr>
      <w:rFonts w:eastAsiaTheme="majorEastAsia" w:cstheme="majorBidi"/>
      <w:color w:val="272727" w:themeColor="text1" w:themeTint="D8"/>
    </w:rPr>
  </w:style>
  <w:style w:type="paragraph" w:styleId="Title">
    <w:name w:val="Title"/>
    <w:basedOn w:val="Normal"/>
    <w:next w:val="Normal"/>
    <w:link w:val="TitleChar"/>
    <w:uiPriority w:val="10"/>
    <w:qFormat/>
    <w:locked/>
    <w:rsid w:val="0073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locked/>
    <w:rsid w:val="00730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locked/>
    <w:rsid w:val="007304C9"/>
    <w:pPr>
      <w:spacing w:before="160"/>
      <w:jc w:val="center"/>
    </w:pPr>
    <w:rPr>
      <w:i/>
      <w:iCs/>
      <w:color w:val="404040" w:themeColor="text1" w:themeTint="BF"/>
    </w:rPr>
  </w:style>
  <w:style w:type="character" w:customStyle="1" w:styleId="QuoteChar">
    <w:name w:val="Quote Char"/>
    <w:basedOn w:val="DefaultParagraphFont"/>
    <w:link w:val="Quote"/>
    <w:uiPriority w:val="29"/>
    <w:rsid w:val="007304C9"/>
    <w:rPr>
      <w:i/>
      <w:iCs/>
      <w:color w:val="404040" w:themeColor="text1" w:themeTint="BF"/>
    </w:rPr>
  </w:style>
  <w:style w:type="paragraph" w:styleId="ListParagraph">
    <w:name w:val="List Paragraph"/>
    <w:basedOn w:val="Normal"/>
    <w:uiPriority w:val="34"/>
    <w:qFormat/>
    <w:locked/>
    <w:rsid w:val="007304C9"/>
    <w:pPr>
      <w:ind w:left="720"/>
      <w:contextualSpacing/>
    </w:pPr>
  </w:style>
  <w:style w:type="character" w:styleId="IntenseEmphasis">
    <w:name w:val="Intense Emphasis"/>
    <w:basedOn w:val="DefaultParagraphFont"/>
    <w:uiPriority w:val="21"/>
    <w:qFormat/>
    <w:locked/>
    <w:rsid w:val="007304C9"/>
    <w:rPr>
      <w:i/>
      <w:iCs/>
      <w:color w:val="0F4761" w:themeColor="accent1" w:themeShade="BF"/>
    </w:rPr>
  </w:style>
  <w:style w:type="paragraph" w:styleId="IntenseQuote">
    <w:name w:val="Intense Quote"/>
    <w:basedOn w:val="Normal"/>
    <w:next w:val="Normal"/>
    <w:link w:val="IntenseQuoteChar"/>
    <w:uiPriority w:val="30"/>
    <w:qFormat/>
    <w:locked/>
    <w:rsid w:val="00730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4C9"/>
    <w:rPr>
      <w:i/>
      <w:iCs/>
      <w:color w:val="0F4761" w:themeColor="accent1" w:themeShade="BF"/>
    </w:rPr>
  </w:style>
  <w:style w:type="character" w:styleId="IntenseReference">
    <w:name w:val="Intense Reference"/>
    <w:basedOn w:val="DefaultParagraphFont"/>
    <w:uiPriority w:val="32"/>
    <w:qFormat/>
    <w:locked/>
    <w:rsid w:val="007304C9"/>
    <w:rPr>
      <w:b/>
      <w:bCs/>
      <w:smallCaps/>
      <w:color w:val="0F4761" w:themeColor="accent1" w:themeShade="BF"/>
      <w:spacing w:val="5"/>
    </w:rPr>
  </w:style>
  <w:style w:type="paragraph" w:styleId="Header">
    <w:name w:val="header"/>
    <w:basedOn w:val="Normal"/>
    <w:link w:val="HeaderChar"/>
    <w:uiPriority w:val="99"/>
    <w:unhideWhenUsed/>
    <w:locked/>
    <w:rsid w:val="007304C9"/>
    <w:pPr>
      <w:tabs>
        <w:tab w:val="center" w:pos="4680"/>
        <w:tab w:val="right" w:pos="9360"/>
      </w:tabs>
      <w:spacing w:after="0" w:line="240" w:lineRule="auto"/>
    </w:pPr>
    <w:rPr>
      <w:sz w:val="22"/>
      <w:szCs w:val="22"/>
    </w:rPr>
  </w:style>
  <w:style w:type="character" w:customStyle="1" w:styleId="HeaderChar">
    <w:name w:val="Header Char"/>
    <w:basedOn w:val="DefaultParagraphFont"/>
    <w:link w:val="Header"/>
    <w:uiPriority w:val="99"/>
    <w:rsid w:val="007304C9"/>
    <w:rPr>
      <w:kern w:val="0"/>
      <w:sz w:val="22"/>
      <w:szCs w:val="22"/>
      <w14:ligatures w14:val="none"/>
    </w:rPr>
  </w:style>
  <w:style w:type="table" w:styleId="TableGrid">
    <w:name w:val="Table Grid"/>
    <w:basedOn w:val="TableNormal"/>
    <w:uiPriority w:val="39"/>
    <w:locked/>
    <w:rsid w:val="007304C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locked/>
    <w:rsid w:val="00730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4C9"/>
  </w:style>
  <w:style w:type="character" w:styleId="Hyperlink">
    <w:name w:val="Hyperlink"/>
    <w:basedOn w:val="DefaultParagraphFont"/>
    <w:uiPriority w:val="99"/>
    <w:unhideWhenUsed/>
    <w:locked/>
    <w:rsid w:val="00325E60"/>
    <w:rPr>
      <w:color w:val="467886" w:themeColor="hyperlink"/>
      <w:u w:val="single"/>
    </w:rPr>
  </w:style>
  <w:style w:type="character" w:styleId="FollowedHyperlink">
    <w:name w:val="FollowedHyperlink"/>
    <w:basedOn w:val="DefaultParagraphFont"/>
    <w:uiPriority w:val="99"/>
    <w:semiHidden/>
    <w:unhideWhenUsed/>
    <w:locked/>
    <w:rsid w:val="00325E60"/>
    <w:rPr>
      <w:color w:val="96607D" w:themeColor="followedHyperlink"/>
      <w:u w:val="single"/>
    </w:rPr>
  </w:style>
  <w:style w:type="paragraph" w:styleId="Revision">
    <w:name w:val="Revision"/>
    <w:hidden/>
    <w:uiPriority w:val="99"/>
    <w:semiHidden/>
    <w:rsid w:val="00D12CF3"/>
    <w:pPr>
      <w:spacing w:after="0" w:line="240" w:lineRule="auto"/>
    </w:pPr>
  </w:style>
  <w:style w:type="paragraph" w:customStyle="1" w:styleId="Heading">
    <w:name w:val="Heading"/>
    <w:basedOn w:val="Normal"/>
    <w:link w:val="HeadingChar"/>
    <w:qFormat/>
    <w:locked/>
    <w:rsid w:val="00DC258C"/>
    <w:pPr>
      <w:spacing w:after="0" w:line="240" w:lineRule="auto"/>
    </w:pPr>
    <w:rPr>
      <w:b/>
      <w:bCs/>
    </w:rPr>
  </w:style>
  <w:style w:type="character" w:customStyle="1" w:styleId="HeadingChar">
    <w:name w:val="Heading Char"/>
    <w:basedOn w:val="DefaultParagraphFont"/>
    <w:link w:val="Heading"/>
    <w:rsid w:val="00DC258C"/>
    <w:rPr>
      <w:rFonts w:ascii="Arial" w:hAnsi="Arial" w:cs="Arial"/>
      <w:b/>
      <w:bCs/>
      <w:kern w:val="0"/>
      <w:sz w:val="20"/>
      <w:szCs w:val="20"/>
      <w14:ligatures w14:val="none"/>
    </w:rPr>
  </w:style>
  <w:style w:type="character" w:styleId="PlaceholderText">
    <w:name w:val="Placeholder Text"/>
    <w:basedOn w:val="DefaultParagraphFont"/>
    <w:uiPriority w:val="99"/>
    <w:semiHidden/>
    <w:locked/>
    <w:rsid w:val="00397DE0"/>
    <w:rPr>
      <w:color w:val="666666"/>
    </w:rPr>
  </w:style>
  <w:style w:type="paragraph" w:customStyle="1" w:styleId="Default">
    <w:name w:val="Default"/>
    <w:rsid w:val="009D4A52"/>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vt.westlaw.com/calregs/Document/I2559D5E35A0A11EC8227000D3A7C4BC3?viewType=FullText&amp;listSource=Search&amp;originationContext=Search+Result&amp;transitionType=SearchItem&amp;contextData=(sc.Search)&amp;navigationPath=Search%2fv1%2fresults%2fnavigation%2fi0a89a8dc0000019789016fe7b398e145%3fppcid%3d0a4145b4f02248218217359f58f4f7aa%26Nav%3dREGULATION_PUBLICVIEW%26fragmentIdentifier%3dI2559D5E35A0A11EC8227000D3A7C4BC3%26startIndex%3d1%26transitionType%3dSearchItem%26contextData%3d%2528sc.Default%2529%26originationContext%3dSearch%2520Result&amp;list=REGULATION_PUBLICVIEW&amp;rank=1&amp;t_querytext=599.961%0d%0a" TargetMode="External"/><Relationship Id="rId5" Type="http://schemas.openxmlformats.org/officeDocument/2006/relationships/styles" Target="styles.xml"/><Relationship Id="rId10" Type="http://schemas.openxmlformats.org/officeDocument/2006/relationships/image" Target="media/image1.jfi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Personnel%20Services%20C&amp;P\00%20-%20New%20Templates\01%20-%20RPA%20Process\03%20-%20DPR090-%20Duty%20Statement%20Template%20(rev%201.2.26).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sionDate xmlns="67c07a57-3d68-4625-a994-38c47afc75f9">Rev. 1/2026</RevisionDate>
    <FORM xmlns="67c07a57-3d68-4625-a994-38c47afc75f9">Duty Statement</FORM>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87EB92FB0DAB449CC35146BBCBE756" ma:contentTypeVersion="6" ma:contentTypeDescription="Create a new document." ma:contentTypeScope="" ma:versionID="c48b2eab8007f40badc6d8b741692a3c">
  <xsd:schema xmlns:xsd="http://www.w3.org/2001/XMLSchema" xmlns:xs="http://www.w3.org/2001/XMLSchema" xmlns:p="http://schemas.microsoft.com/office/2006/metadata/properties" xmlns:ns2="67c07a57-3d68-4625-a994-38c47afc75f9" targetNamespace="http://schemas.microsoft.com/office/2006/metadata/properties" ma:root="true" ma:fieldsID="85e25875b4dba2e96fe5621573f0160e" ns2:_="">
    <xsd:import namespace="67c07a57-3d68-4625-a994-38c47afc75f9"/>
    <xsd:element name="properties">
      <xsd:complexType>
        <xsd:sequence>
          <xsd:element name="documentManagement">
            <xsd:complexType>
              <xsd:all>
                <xsd:element ref="ns2:MediaServiceMetadata" minOccurs="0"/>
                <xsd:element ref="ns2:MediaServiceFastMetadata" minOccurs="0"/>
                <xsd:element ref="ns2:FORM" minOccurs="0"/>
                <xsd:element ref="ns2:Revis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07a57-3d68-4625-a994-38c47afc7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RM" ma:index="10" nillable="true" ma:displayName="FORM NAME" ma:description="FORM NAME" ma:format="Dropdown" ma:internalName="FORM">
      <xsd:simpleType>
        <xsd:restriction base="dms:Text">
          <xsd:maxLength value="255"/>
        </xsd:restriction>
      </xsd:simpleType>
    </xsd:element>
    <xsd:element name="RevisionDate" ma:index="11" nillable="true" ma:displayName="Revision Date" ma:default="Rev. " ma:description="Form Revision Date" ma:format="Dropdown" ma:internalName="RevisionDate">
      <xsd:simpleType>
        <xsd:restriction base="dms:Text">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A3616C-2996-4CC7-8DFF-19C1E5627B9A}">
  <ds:schemaRefs>
    <ds:schemaRef ds:uri="http://schemas.microsoft.com/office/2006/metadata/properties"/>
    <ds:schemaRef ds:uri="http://schemas.microsoft.com/office/infopath/2007/PartnerControls"/>
    <ds:schemaRef ds:uri="67c07a57-3d68-4625-a994-38c47afc75f9"/>
  </ds:schemaRefs>
</ds:datastoreItem>
</file>

<file path=customXml/itemProps2.xml><?xml version="1.0" encoding="utf-8"?>
<ds:datastoreItem xmlns:ds="http://schemas.openxmlformats.org/officeDocument/2006/customXml" ds:itemID="{628534E8-69B6-4565-9243-9D0517B6F1E5}">
  <ds:schemaRefs>
    <ds:schemaRef ds:uri="http://schemas.openxmlformats.org/officeDocument/2006/bibliography"/>
  </ds:schemaRefs>
</ds:datastoreItem>
</file>

<file path=customXml/itemProps3.xml><?xml version="1.0" encoding="utf-8"?>
<ds:datastoreItem xmlns:ds="http://schemas.openxmlformats.org/officeDocument/2006/customXml" ds:itemID="{BE28C0DD-3328-4EF0-8751-310814E8D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07a57-3d68-4625-a994-38c47afc7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EFB558-F302-49C3-987C-17D5756072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03 - DPR090- Duty Statement Template (rev 1.2.26).docx</Template>
  <TotalTime>5</TotalTime>
  <Pages>3</Pages>
  <Words>1418</Words>
  <Characters>8085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Nurse, April@Parks</dc:creator>
  <cp:keywords/>
  <dc:description/>
  <cp:lastModifiedBy>Nurse, April R@Parks</cp:lastModifiedBy>
  <cp:revision>2</cp:revision>
  <cp:lastPrinted>2025-06-18T15:34:00Z</cp:lastPrinted>
  <dcterms:created xsi:type="dcterms:W3CDTF">2026-08-28T17:21:00Z</dcterms:created>
  <dcterms:modified xsi:type="dcterms:W3CDTF">2026-08-28T17:27:00Z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0x010100C787EB92FB0DAB449CC35146BBCBE756</vt:lpwstr>
  </property>
</Properties>
</file>